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CCD62" w14:textId="16C7F80D" w:rsidR="00EA568B" w:rsidRPr="00C023E3" w:rsidRDefault="005E69F1" w:rsidP="00C023E3">
      <w:pPr>
        <w:rPr>
          <w:b/>
          <w:bCs/>
          <w:noProof/>
          <w:color w:val="00264C" w:themeColor="accent1" w:themeShade="BF"/>
          <w:sz w:val="40"/>
          <w:szCs w:val="40"/>
        </w:rPr>
      </w:pPr>
      <w:r>
        <w:rPr>
          <w:b/>
          <w:bCs/>
          <w:noProof/>
          <w:color w:val="00264C" w:themeColor="accent1" w:themeShade="BF"/>
          <w:sz w:val="40"/>
          <w:szCs w:val="40"/>
        </w:rPr>
        <w:t>Nové</w:t>
      </w:r>
      <w:r w:rsidR="00FF664A">
        <w:rPr>
          <w:b/>
          <w:bCs/>
          <w:noProof/>
          <w:color w:val="00264C" w:themeColor="accent1" w:themeShade="BF"/>
          <w:sz w:val="40"/>
          <w:szCs w:val="40"/>
        </w:rPr>
        <w:t xml:space="preserve"> pojištění majetku</w:t>
      </w:r>
      <w:r w:rsidR="00192262">
        <w:rPr>
          <w:b/>
          <w:bCs/>
          <w:noProof/>
          <w:color w:val="00264C" w:themeColor="accent1" w:themeShade="BF"/>
          <w:sz w:val="40"/>
          <w:szCs w:val="40"/>
        </w:rPr>
        <w:t>,</w:t>
      </w:r>
      <w:r>
        <w:rPr>
          <w:b/>
          <w:bCs/>
          <w:noProof/>
          <w:color w:val="00264C" w:themeColor="accent1" w:themeShade="BF"/>
          <w:sz w:val="40"/>
          <w:szCs w:val="40"/>
        </w:rPr>
        <w:br/>
      </w:r>
      <w:r w:rsidR="00192262">
        <w:rPr>
          <w:b/>
          <w:bCs/>
          <w:noProof/>
          <w:color w:val="00264C" w:themeColor="accent1" w:themeShade="BF"/>
          <w:sz w:val="40"/>
          <w:szCs w:val="40"/>
        </w:rPr>
        <w:t>které</w:t>
      </w:r>
      <w:r>
        <w:rPr>
          <w:b/>
          <w:bCs/>
          <w:noProof/>
          <w:color w:val="00264C" w:themeColor="accent1" w:themeShade="BF"/>
          <w:sz w:val="40"/>
          <w:szCs w:val="40"/>
        </w:rPr>
        <w:t xml:space="preserve"> </w:t>
      </w:r>
      <w:r w:rsidR="00FF664A">
        <w:rPr>
          <w:b/>
          <w:bCs/>
          <w:noProof/>
          <w:color w:val="00264C" w:themeColor="accent1" w:themeShade="BF"/>
          <w:sz w:val="40"/>
          <w:szCs w:val="40"/>
        </w:rPr>
        <w:t>myslí i na přírodu</w:t>
      </w:r>
    </w:p>
    <w:p w14:paraId="51C09CDB" w14:textId="77777777" w:rsidR="00192262" w:rsidRDefault="00192262" w:rsidP="001F5A7A">
      <w:pPr>
        <w:rPr>
          <w:b/>
          <w:bCs/>
          <w:color w:val="00264C" w:themeColor="accent1" w:themeShade="BF"/>
          <w:sz w:val="24"/>
          <w:szCs w:val="24"/>
        </w:rPr>
      </w:pPr>
    </w:p>
    <w:p w14:paraId="78921DCB" w14:textId="1546EA86" w:rsidR="001F5A7A" w:rsidRDefault="00192262" w:rsidP="001F5A7A">
      <w:pPr>
        <w:rPr>
          <w:b/>
          <w:bCs/>
          <w:color w:val="00264C" w:themeColor="accent1" w:themeShade="BF"/>
          <w:sz w:val="24"/>
          <w:szCs w:val="24"/>
        </w:rPr>
      </w:pPr>
      <w:r>
        <w:rPr>
          <w:b/>
          <w:bCs/>
          <w:color w:val="00264C" w:themeColor="accent1" w:themeShade="BF"/>
          <w:sz w:val="24"/>
          <w:szCs w:val="24"/>
        </w:rPr>
        <w:t>ČSOB Pojišťovna uvádí na trh unikátní pojištění pro byty, rodinné domy a domácnosti, které reaguje na nejnovější trendy a potřeby svých klientů v oblasti udržitelného bydlení. Například v případě obnovy majetku po škodě</w:t>
      </w:r>
      <w:r w:rsidR="00FC5466">
        <w:rPr>
          <w:b/>
          <w:bCs/>
          <w:color w:val="00264C" w:themeColor="accent1" w:themeShade="BF"/>
          <w:sz w:val="24"/>
          <w:szCs w:val="24"/>
        </w:rPr>
        <w:t xml:space="preserve"> velkého rozsahu</w:t>
      </w:r>
      <w:r>
        <w:rPr>
          <w:b/>
          <w:bCs/>
          <w:color w:val="00264C" w:themeColor="accent1" w:themeShade="BF"/>
          <w:sz w:val="24"/>
          <w:szCs w:val="24"/>
        </w:rPr>
        <w:t xml:space="preserve"> připlatí až 200 tisíc korun navíc na pořízení tepelného čerpadla.</w:t>
      </w:r>
    </w:p>
    <w:p w14:paraId="5EA11C25" w14:textId="77777777" w:rsidR="00192262" w:rsidRDefault="00192262" w:rsidP="001F5A7A">
      <w:pPr>
        <w:rPr>
          <w:rFonts w:ascii="Arial" w:hAnsi="Arial" w:cs="Arial"/>
          <w:color w:val="000000"/>
        </w:rPr>
      </w:pPr>
    </w:p>
    <w:p w14:paraId="2987C259" w14:textId="635B4632" w:rsidR="00082537" w:rsidRDefault="001F5A7A" w:rsidP="00082537">
      <w:pPr>
        <w:rPr>
          <w:color w:val="00264C" w:themeColor="accent1" w:themeShade="BF"/>
          <w:sz w:val="24"/>
          <w:szCs w:val="24"/>
        </w:rPr>
      </w:pPr>
      <w:r w:rsidRPr="00405ECA">
        <w:rPr>
          <w:rFonts w:ascii="Arial" w:hAnsi="Arial" w:cs="Arial"/>
          <w:color w:val="000000"/>
        </w:rPr>
        <w:t> </w:t>
      </w:r>
      <w:r w:rsidRPr="001F5A7A">
        <w:rPr>
          <w:i/>
          <w:iCs/>
          <w:color w:val="00264C" w:themeColor="accent1" w:themeShade="BF"/>
          <w:sz w:val="24"/>
          <w:szCs w:val="24"/>
        </w:rPr>
        <w:t>„</w:t>
      </w:r>
      <w:r w:rsidR="00DD7BD2">
        <w:rPr>
          <w:i/>
          <w:iCs/>
          <w:color w:val="00264C" w:themeColor="accent1" w:themeShade="BF"/>
          <w:sz w:val="24"/>
          <w:szCs w:val="24"/>
        </w:rPr>
        <w:t>Udržitelnost je nedílnou součástí naší strategie. Proto v oblasti pojištění majetku přicházíme s produktem, který obsahuje špičkové krytí všech klasických rizik a zároveň motivuje a odměňuje ty, kteří při pořizování či obnově svého majetku myslí na přírodu</w:t>
      </w:r>
      <w:r w:rsidRPr="001F5A7A">
        <w:rPr>
          <w:i/>
          <w:iCs/>
          <w:color w:val="00264C" w:themeColor="accent1" w:themeShade="BF"/>
          <w:sz w:val="24"/>
          <w:szCs w:val="24"/>
        </w:rPr>
        <w:t>,“ </w:t>
      </w:r>
      <w:r w:rsidRPr="000A6E2D">
        <w:rPr>
          <w:color w:val="00264C" w:themeColor="accent1" w:themeShade="BF"/>
          <w:sz w:val="24"/>
          <w:szCs w:val="24"/>
        </w:rPr>
        <w:t xml:space="preserve">uvedl </w:t>
      </w:r>
      <w:r w:rsidR="00082537">
        <w:rPr>
          <w:color w:val="00264C" w:themeColor="accent1" w:themeShade="BF"/>
          <w:sz w:val="24"/>
          <w:szCs w:val="24"/>
        </w:rPr>
        <w:t>Marek Cach</w:t>
      </w:r>
      <w:r w:rsidRPr="000A6E2D">
        <w:rPr>
          <w:color w:val="00264C" w:themeColor="accent1" w:themeShade="BF"/>
          <w:sz w:val="24"/>
          <w:szCs w:val="24"/>
        </w:rPr>
        <w:t xml:space="preserve">, </w:t>
      </w:r>
      <w:r w:rsidR="00082537">
        <w:rPr>
          <w:color w:val="00264C" w:themeColor="accent1" w:themeShade="BF"/>
          <w:sz w:val="24"/>
          <w:szCs w:val="24"/>
        </w:rPr>
        <w:t xml:space="preserve">člen </w:t>
      </w:r>
      <w:r w:rsidRPr="000A6E2D">
        <w:rPr>
          <w:color w:val="00264C" w:themeColor="accent1" w:themeShade="BF"/>
          <w:sz w:val="24"/>
          <w:szCs w:val="24"/>
        </w:rPr>
        <w:t>představenstva ČSOB Pojišťovny</w:t>
      </w:r>
      <w:r w:rsidR="00082537">
        <w:rPr>
          <w:color w:val="00264C" w:themeColor="accent1" w:themeShade="BF"/>
          <w:sz w:val="24"/>
          <w:szCs w:val="24"/>
        </w:rPr>
        <w:t xml:space="preserve"> zodpovědný za produkty životního a neživotního pojištění</w:t>
      </w:r>
      <w:r w:rsidRPr="000A6E2D">
        <w:rPr>
          <w:color w:val="00264C" w:themeColor="accent1" w:themeShade="BF"/>
          <w:sz w:val="24"/>
          <w:szCs w:val="24"/>
        </w:rPr>
        <w:t>.</w:t>
      </w:r>
    </w:p>
    <w:p w14:paraId="3FA0CDF2" w14:textId="77777777" w:rsidR="003D10E5" w:rsidRPr="003D10E5" w:rsidRDefault="003D10E5" w:rsidP="00082537">
      <w:pPr>
        <w:rPr>
          <w:color w:val="00264C" w:themeColor="accent1" w:themeShade="BF"/>
          <w:sz w:val="16"/>
          <w:szCs w:val="16"/>
        </w:rPr>
      </w:pPr>
    </w:p>
    <w:p w14:paraId="6A08D036" w14:textId="0A9D558F" w:rsidR="005E69F1" w:rsidRDefault="00082537" w:rsidP="00082537">
      <w:pPr>
        <w:rPr>
          <w:color w:val="00264C" w:themeColor="accent1" w:themeShade="BF"/>
          <w:sz w:val="24"/>
          <w:szCs w:val="24"/>
        </w:rPr>
      </w:pPr>
      <w:r>
        <w:rPr>
          <w:color w:val="00264C" w:themeColor="accent1" w:themeShade="BF"/>
          <w:sz w:val="24"/>
          <w:szCs w:val="24"/>
        </w:rPr>
        <w:t>Klienti, kteří investovali do velmi úsporných staveb</w:t>
      </w:r>
      <w:r w:rsidR="003D10E5">
        <w:rPr>
          <w:color w:val="00264C" w:themeColor="accent1" w:themeShade="BF"/>
          <w:sz w:val="24"/>
          <w:szCs w:val="24"/>
        </w:rPr>
        <w:t xml:space="preserve">, </w:t>
      </w:r>
      <w:r>
        <w:rPr>
          <w:color w:val="00264C" w:themeColor="accent1" w:themeShade="BF"/>
          <w:sz w:val="24"/>
          <w:szCs w:val="24"/>
        </w:rPr>
        <w:t>se tak mohou těšit na o 50 % vyšší limity pojistného plnění bez navýšení pojistn</w:t>
      </w:r>
      <w:r w:rsidR="003D10E5">
        <w:rPr>
          <w:color w:val="00264C" w:themeColor="accent1" w:themeShade="BF"/>
          <w:sz w:val="24"/>
          <w:szCs w:val="24"/>
        </w:rPr>
        <w:t>ého.</w:t>
      </w:r>
      <w:r>
        <w:rPr>
          <w:color w:val="00264C" w:themeColor="accent1" w:themeShade="BF"/>
          <w:sz w:val="24"/>
          <w:szCs w:val="24"/>
        </w:rPr>
        <w:t xml:space="preserve"> </w:t>
      </w:r>
      <w:r w:rsidRPr="00082537">
        <w:rPr>
          <w:i/>
          <w:iCs/>
          <w:color w:val="00264C" w:themeColor="accent1" w:themeShade="BF"/>
          <w:sz w:val="24"/>
          <w:szCs w:val="24"/>
        </w:rPr>
        <w:t>„</w:t>
      </w:r>
      <w:r w:rsidR="003D10E5">
        <w:rPr>
          <w:i/>
          <w:iCs/>
          <w:color w:val="00264C" w:themeColor="accent1" w:themeShade="BF"/>
          <w:sz w:val="24"/>
          <w:szCs w:val="24"/>
        </w:rPr>
        <w:t>A v případě velké škody p</w:t>
      </w:r>
      <w:r w:rsidRPr="003D10E5">
        <w:rPr>
          <w:i/>
          <w:iCs/>
          <w:color w:val="00264C" w:themeColor="accent1" w:themeShade="BF"/>
          <w:sz w:val="24"/>
          <w:szCs w:val="24"/>
        </w:rPr>
        <w:t>řispějeme na náklady na pořízení prvků snižujících energetickou náročnost stavby</w:t>
      </w:r>
      <w:r w:rsidR="003D10E5">
        <w:rPr>
          <w:i/>
          <w:iCs/>
          <w:color w:val="00264C" w:themeColor="accent1" w:themeShade="BF"/>
          <w:sz w:val="24"/>
          <w:szCs w:val="24"/>
        </w:rPr>
        <w:t xml:space="preserve"> jako je například tepelné čerpadlo, zateplení, trojitá skla nebo solární panely…</w:t>
      </w:r>
      <w:r w:rsidRPr="00082537">
        <w:rPr>
          <w:i/>
          <w:iCs/>
          <w:color w:val="00264C" w:themeColor="accent1" w:themeShade="BF"/>
          <w:sz w:val="24"/>
          <w:szCs w:val="24"/>
        </w:rPr>
        <w:t>,“</w:t>
      </w:r>
      <w:r>
        <w:rPr>
          <w:color w:val="00264C" w:themeColor="accent1" w:themeShade="BF"/>
          <w:sz w:val="24"/>
          <w:szCs w:val="24"/>
        </w:rPr>
        <w:t xml:space="preserve"> </w:t>
      </w:r>
      <w:r w:rsidR="003D10E5">
        <w:rPr>
          <w:color w:val="00264C" w:themeColor="accent1" w:themeShade="BF"/>
          <w:sz w:val="24"/>
          <w:szCs w:val="24"/>
        </w:rPr>
        <w:t>popisuje další novinku</w:t>
      </w:r>
      <w:r>
        <w:rPr>
          <w:color w:val="00264C" w:themeColor="accent1" w:themeShade="BF"/>
          <w:sz w:val="24"/>
          <w:szCs w:val="24"/>
        </w:rPr>
        <w:t xml:space="preserve"> Marek Cach.</w:t>
      </w:r>
    </w:p>
    <w:p w14:paraId="66259911" w14:textId="77777777" w:rsidR="003D10E5" w:rsidRPr="003D10E5" w:rsidRDefault="003D10E5" w:rsidP="00082537">
      <w:pPr>
        <w:rPr>
          <w:color w:val="00264C" w:themeColor="accent1" w:themeShade="BF"/>
          <w:sz w:val="16"/>
          <w:szCs w:val="16"/>
        </w:rPr>
      </w:pPr>
    </w:p>
    <w:p w14:paraId="49B429DF" w14:textId="17099854" w:rsidR="003D10E5" w:rsidRDefault="003D10E5" w:rsidP="00082537">
      <w:r>
        <w:rPr>
          <w:color w:val="00264C" w:themeColor="accent1" w:themeShade="BF"/>
          <w:sz w:val="24"/>
          <w:szCs w:val="24"/>
        </w:rPr>
        <w:t>ČSOB Pojišťovna rozšiřuje i asistenční služby zdarma, a to o servis tepelných čerpadel a klimatizací nebo cykloasistenci. „</w:t>
      </w:r>
      <w:r w:rsidRPr="003D10E5">
        <w:rPr>
          <w:i/>
          <w:iCs/>
          <w:color w:val="00264C" w:themeColor="accent1" w:themeShade="BF"/>
          <w:sz w:val="24"/>
          <w:szCs w:val="24"/>
        </w:rPr>
        <w:t>Zajištěním opravy kola kdekoliv v rámci České republiky chceme motivovat co nejvíce lidí k bezstarostnému využívání tohoto ekologického způsobu dopravy</w:t>
      </w:r>
      <w:r>
        <w:rPr>
          <w:color w:val="00264C" w:themeColor="accent1" w:themeShade="BF"/>
          <w:sz w:val="24"/>
          <w:szCs w:val="24"/>
        </w:rPr>
        <w:t xml:space="preserve">,“ uzavřel Marek Cach. </w:t>
      </w:r>
    </w:p>
    <w:p w14:paraId="1A5AFF61" w14:textId="77777777" w:rsidR="00E15F5C" w:rsidRDefault="00E15F5C" w:rsidP="00C023E3">
      <w:pPr>
        <w:autoSpaceDE w:val="0"/>
        <w:autoSpaceDN w:val="0"/>
        <w:spacing w:after="0" w:line="240" w:lineRule="auto"/>
        <w:rPr>
          <w:color w:val="00264C" w:themeColor="accent1" w:themeShade="BF"/>
          <w:sz w:val="24"/>
          <w:szCs w:val="24"/>
        </w:rPr>
      </w:pPr>
    </w:p>
    <w:p w14:paraId="2A622A41" w14:textId="5534294E" w:rsidR="001B5F22" w:rsidRDefault="009400FB" w:rsidP="00CF0D33">
      <w:r w:rsidRPr="0031181F">
        <w:rPr>
          <w:noProof/>
          <w:color w:val="00264C" w:themeColor="accent1" w:themeShade="BF"/>
          <w:lang w:eastAsia="cs-CZ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9F2AE5D" wp14:editId="3ACBB25F">
                <wp:simplePos x="0" y="0"/>
                <wp:positionH relativeFrom="margin">
                  <wp:align>left</wp:align>
                </wp:positionH>
                <wp:positionV relativeFrom="paragraph">
                  <wp:posOffset>342265</wp:posOffset>
                </wp:positionV>
                <wp:extent cx="4533900" cy="2207895"/>
                <wp:effectExtent l="0" t="0" r="0" b="1905"/>
                <wp:wrapTopAndBottom/>
                <wp:docPr id="2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2207895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BABA9" w14:textId="77777777" w:rsidR="009400FB" w:rsidRPr="00CF0D33" w:rsidRDefault="009400FB" w:rsidP="009400FB">
                            <w:pPr>
                              <w:pStyle w:val="TZmezinadpis"/>
                              <w:spacing w:after="0"/>
                            </w:pPr>
                            <w:r w:rsidRPr="00CF0D33">
                              <w:t>Skupina ČSOB</w:t>
                            </w:r>
                          </w:p>
                          <w:p w14:paraId="6D1525A5" w14:textId="77777777" w:rsidR="009400FB" w:rsidRPr="00CF0D33" w:rsidRDefault="009400FB" w:rsidP="009400FB">
                            <w:pPr>
                              <w:pStyle w:val="TZmensi-texty"/>
                            </w:pPr>
                            <w:r w:rsidRPr="00F74F12">
                              <w:t xml:space="preserve">je vedoucím hráčem na bankovním trhu v České republice. Naše motto „Digitálně a s lidmi“ nejlépe vyjadřuje probíhající investice do inovací a digitalizace, díky nimž neustále zjednodušujeme a zkvalitňujeme obsluhu našich klientů </w:t>
                            </w:r>
                            <w:r>
                              <w:t>v</w:t>
                            </w:r>
                            <w:r w:rsidRPr="00F74F12">
                              <w:t xml:space="preserve"> pobočkách i online prostředí. Naše služby jsou k dispozici 24 hodin denně 7 dnů v týdnu. Stavíme na unikátním bankopojišťovacím modelu, který nabízí pod jednou střechou vše pro řešení finančních potřeb – od bankovních služeb pod značkou ČSOB či Poštovní spořitelna přes pojištění od</w:t>
                            </w:r>
                            <w:r>
                              <w:t> Č</w:t>
                            </w:r>
                            <w:r w:rsidRPr="00F74F12">
                              <w:t>SOB Pojišťovny až po úvěry na bydlení od Hypoteční banky či</w:t>
                            </w:r>
                            <w:r>
                              <w:t xml:space="preserve"> ČSOB Stavební spořitelny</w:t>
                            </w:r>
                            <w:r w:rsidRPr="00F74F12">
                              <w:t>, ČSOB Penzijní společnost, ČSOB Leasing, ČSOB Asset Management, ČSOB Factoring a Patria Finance. Své služby poskytujeme všem typům zákazníků – fyzickým osobám, malým a středním podnikům i korporátní a institucionální klientele. Skupina ČSOB je součástí mezinárodní bankopojišťovací skupiny KBC, která působí především v Belgii a</w:t>
                            </w:r>
                            <w:r>
                              <w:t> </w:t>
                            </w:r>
                            <w:r w:rsidRPr="00F74F12">
                              <w:t>v</w:t>
                            </w:r>
                            <w:r>
                              <w:t> </w:t>
                            </w:r>
                            <w:r w:rsidRPr="00F74F12">
                              <w:t>regionu střední a východní Evropy.</w:t>
                            </w:r>
                          </w:p>
                        </w:txbxContent>
                      </wps:txbx>
                      <wps:bodyPr rot="0" vert="horz" wrap="square" lIns="180000" tIns="108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2AE5D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0;margin-top:26.95pt;width:357pt;height:173.85pt;z-index:251627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BASwAAAABAAE4QklNBCYAAAAAAA4AAAAAAAAA&#10;AAAAP4AAADhCSU0EDQAAAAAABAAAAFo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nYAAAAAUmdodGxvbmcAAAZ9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KOEJJTQQMAAAAAAOZAAAAAQAAAKAAAAA9AAAB4AAAcmAAAAN9ABgAAf/Y/+0ADEFkb2Jl&#10;X0NNAAL/7gAOQWRvYmUAZIAAAAAB/9sAhAAMCAgICQgMCQkMEQsKCxEVDwwMDxUYExMVExMYEQwM&#10;DAwMDBEMDAwMDAwMDAwMDAwMDAwMDAwMDAwMDAwMDAwMAQ0LCw0ODRAODhAUDg4OFBQODg4OFBEM&#10;DAwMDBERDAwMDAwMEQwMDAwMDAwMDAwMDAwMDAwMDAwMDAwMDAwMDAz/wAARCAA9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" stroked="f" strokeweight=".5pt">
                <v:fill r:id="rId12" o:title="" recolor="t" rotate="t" type="frame"/>
                <v:textbox inset="5mm,3mm,4mm,4mm">
                  <w:txbxContent>
                    <w:p w14:paraId="169BABA9" w14:textId="77777777" w:rsidR="009400FB" w:rsidRPr="00CF0D33" w:rsidRDefault="009400FB" w:rsidP="009400FB">
                      <w:pPr>
                        <w:pStyle w:val="TZmezinadpis"/>
                        <w:spacing w:after="0"/>
                      </w:pPr>
                      <w:r w:rsidRPr="00CF0D33">
                        <w:t>Skupina ČSOB</w:t>
                      </w:r>
                    </w:p>
                    <w:p w14:paraId="6D1525A5" w14:textId="77777777" w:rsidR="009400FB" w:rsidRPr="00CF0D33" w:rsidRDefault="009400FB" w:rsidP="009400FB">
                      <w:pPr>
                        <w:pStyle w:val="TZmensi-texty"/>
                      </w:pPr>
                      <w:r w:rsidRPr="00F74F12">
                        <w:t xml:space="preserve">je vedoucím hráčem na bankovním trhu v České republice. Naše motto „Digitálně a s lidmi“ nejlépe vyjadřuje probíhající investice do inovací a digitalizace, díky nimž neustále zjednodušujeme a zkvalitňujeme obsluhu našich klientů </w:t>
                      </w:r>
                      <w:r>
                        <w:t>v</w:t>
                      </w:r>
                      <w:r w:rsidRPr="00F74F12">
                        <w:t xml:space="preserve"> pobočkách i online prostředí. Naše služby jsou k dispozici 24 hodin denně 7 dnů v týdnu. Stavíme na unikátním bankopojišťovacím modelu, který nabízí pod jednou střechou vše pro řešení finančních potřeb – od bankovních služeb pod značkou ČSOB či Poštovní spořitelna přes pojištění od</w:t>
                      </w:r>
                      <w:r>
                        <w:t> Č</w:t>
                      </w:r>
                      <w:r w:rsidRPr="00F74F12">
                        <w:t>SOB Pojišťovny až po úvěry na bydlení od Hypoteční banky či</w:t>
                      </w:r>
                      <w:r>
                        <w:t xml:space="preserve"> ČSOB Stavební spořitelny</w:t>
                      </w:r>
                      <w:r w:rsidRPr="00F74F12">
                        <w:t>, ČSOB Penzijní společnost, ČSOB Leasing, ČSOB Asset Management, ČSOB Factoring a Patria Finance. Své služby poskytujeme všem typům zákazníků – fyzickým osobám, malým a středním podnikům i korporátní a institucionální klientele. Skupina ČSOB je součástí mezinárodní bankopojišťovací skupiny KBC, která působí především v Belgii a</w:t>
                      </w:r>
                      <w:r>
                        <w:t> </w:t>
                      </w:r>
                      <w:r w:rsidRPr="00F74F12">
                        <w:t>v</w:t>
                      </w:r>
                      <w:r>
                        <w:t> </w:t>
                      </w:r>
                      <w:r w:rsidRPr="00F74F12">
                        <w:t>regionu střední a východní Evropy.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1B5F22" w:rsidSect="003D10E5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851" w:right="1983" w:bottom="1702" w:left="3686" w:header="851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691CA" w14:textId="77777777" w:rsidR="00CF2551" w:rsidRDefault="00CF2551" w:rsidP="00CF0D33">
      <w:r>
        <w:separator/>
      </w:r>
    </w:p>
  </w:endnote>
  <w:endnote w:type="continuationSeparator" w:id="0">
    <w:p w14:paraId="7FCEE433" w14:textId="77777777" w:rsidR="00CF2551" w:rsidRDefault="00CF2551" w:rsidP="00CF0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1" w:fontKey="{AD3C9ADD-191B-48FC-926B-90304EFBC478}"/>
    <w:embedBold r:id="rId2" w:fontKey="{E3EFD0C2-430C-4B0C-A1B7-F885E4F476A5}"/>
    <w:embedItalic r:id="rId3" w:fontKey="{0F1D82B0-AB2C-4865-9E98-5C7B45FDD52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6FCDE7C4-900C-4431-9619-E1BB58E69CC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E87C9FC7-E158-486F-93AB-BCB7520666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9AB9B" w14:textId="146F1377" w:rsidR="006A6E8F" w:rsidRPr="00441F21" w:rsidRDefault="00EA0B5D" w:rsidP="00CF0D33">
    <w:pPr>
      <w:pStyle w:val="Zpat"/>
    </w:pPr>
    <w:hyperlink r:id="rId1" w:history="1">
      <w:r w:rsidR="009400FB" w:rsidRPr="009C0A3D">
        <w:rPr>
          <w:rStyle w:val="Hypertextovodkaz"/>
        </w:rPr>
        <w:t>https://www.csobpoj.cz/pro-media/tiskove-zpravy</w:t>
      </w:r>
    </w:hyperlink>
    <w:r w:rsidR="000802BD">
      <w:rPr>
        <w:color w:val="003366" w:themeColor="hyperlink"/>
        <w:u w:val="single"/>
        <w:lang w:eastAsia="cs-CZ"/>
      </w:rPr>
      <mc:AlternateContent>
        <mc:Choice Requires="wpg">
          <w:drawing>
            <wp:anchor distT="0" distB="0" distL="114300" distR="114300" simplePos="0" relativeHeight="251738112" behindDoc="0" locked="1" layoutInCell="1" allowOverlap="1" wp14:anchorId="09C0A779" wp14:editId="470AA69C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29870"/>
              <wp:effectExtent l="0" t="0" r="0" b="0"/>
              <wp:wrapNone/>
              <wp:docPr id="52" name="Skupina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29870"/>
                        <a:chOff x="0" y="0"/>
                        <a:chExt cx="233674" cy="232347"/>
                      </a:xfrm>
                    </wpg:grpSpPr>
                    <wps:wsp>
                      <wps:cNvPr id="49" name="Freeform 24">
                        <a:hlinkClick r:id="rId2"/>
                      </wps:cNvPr>
                      <wps:cNvSpPr>
                        <a:spLocks/>
                      </wps:cNvSpPr>
                      <wps:spPr bwMode="auto">
                        <a:xfrm>
                          <a:off x="103517" y="98410"/>
                          <a:ext cx="34242" cy="35939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25">
                        <a:hlinkClick r:id="rId2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3674" cy="232347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066D42" id="Skupina 52" o:spid="_x0000_s1026" style="position:absolute;margin-left:113.4pt;margin-top:792.6pt;width:18.4pt;height:18.1pt;z-index:251738112;mso-position-horizontal-relative:page;mso-position-vertical-relative:page;mso-width-relative:margin;mso-height-relative:margin" coordsize="233674,232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">
              <v:shape id="Freeform 24" o:spid="_x0000_s1027" href="https://www.youtube.com/channel/UCCRLevEhack4M8nKdO4JJkA" style="position:absolute;left:103517;top:98410;width:34242;height:35939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5939;34242,17970;0,0;0,35939" o:connectangles="0,0,0,0"/>
              </v:shape>
              <v:shape id="Freeform 25" o:spid="_x0000_s1028" href="https://www.youtube.com/channel/UCCRLevEhack4M8nKdO4JJkA" style="position:absolute;width:233674;height:232347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6837,0;0,116285;116837,232347;233674,116285;116837,0;182895,122323;181771,143120;176604,155867;163572,161458;118185,162799;74147,161458;59991,155867;54824,143120;53475,122323;53475,112484;54824,91686;59991,78940;72798,73349;118185,72007;118185,72007;163572,73349;176604,78940;181771,91686;182895,112484;182895,12232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719680" behindDoc="0" locked="1" layoutInCell="1" allowOverlap="1" wp14:anchorId="36F80AEE" wp14:editId="2C2C46B4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6" name="Freeform 6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53E57E" id="Freeform 6" o:spid="_x0000_s1026" href="https://www.facebook.com/csob" style="position:absolute;margin-left:36.85pt;margin-top:792.65pt;width:18.45pt;height:18.1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5593;116601,230400;234000,115593;116601,0;144553,115593;126983,115593;126983,178501;103024,178501;103024,115593;87051,115593;87051,93575;103024,93575;103024,80994;129379,51899;146949,51899;146949,73917;135768,73917;126983,82567;126983,93575;146949,93575;144553,115593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725824" behindDoc="0" locked="1" layoutInCell="1" allowOverlap="1" wp14:anchorId="73545DC4" wp14:editId="3831EA6A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7" name="Freeform 5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CF2AD7" id="Freeform 5" o:spid="_x0000_s1026" href="https://www.linkedin.com/company/csob" style="position:absolute;margin-left:62.35pt;margin-top:792.65pt;width:18.45pt;height:18.1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5593;117000,230400;234000,115593;117000,0;91531,158842;69245,158842;69245,89644;91531,89644;91531,158842;80388,80208;67653,67626;80388,55044;93122,67626;80388,80208;172714,158842;151224,158842;151224,125029;140082,106943;126551,124243;126551,158842;105061,158842;105061,89644;125755,89644;125755,99080;125755,99080;146449,88071;172714,121098;172714,158842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731968" behindDoc="0" locked="1" layoutInCell="1" allowOverlap="1" wp14:anchorId="49FF641B" wp14:editId="46D5796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8" name="Freeform 7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5FD0A8" id="Freeform 7" o:spid="_x0000_s1026" href="https://twitter.com/CSOB_CZ" style="position:absolute;margin-left:87.9pt;margin-top:792.65pt;width:18.45pt;height:18.1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5593;117000,230400;234000,115593;117000,0;167143,92789;167143,95934;93918,169065;54122,157270;59694,158056;92327,147047;67653,128961;73224,129747;79592,128961;58898,103798;58898,103012;70837,106943;58898,84926;62878,72344;116204,99080;115408,93575;141673,67626;159980,75489;176694,69199;165551,84139;179878,79421;167143,9278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9400FB">
      <w:t xml:space="preserve">  </w:t>
    </w:r>
    <w:r w:rsidR="006A6E8F" w:rsidRPr="00441F21">
      <w:tab/>
    </w:r>
    <w:r w:rsidR="00441F21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E31CD7">
      <w:t>2</w:t>
    </w:r>
    <w:r w:rsidR="006A6E8F" w:rsidRPr="00441F21">
      <w:fldChar w:fldCharType="end"/>
    </w:r>
    <w:r w:rsidR="006A6E8F" w:rsidRPr="00441F21">
      <w:t>/</w:t>
    </w:r>
    <w:fldSimple w:instr=" NUMPAGES   \* MERGEFORMAT ">
      <w:r w:rsidR="00E31CD7"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17553" w14:textId="5223B037" w:rsidR="001E3BF7" w:rsidRPr="00CF0D33" w:rsidRDefault="00FF664A" w:rsidP="00CF0D33">
    <w:pPr>
      <w:pStyle w:val="Zpat"/>
    </w:pPr>
    <w:r>
      <w:rPr>
        <w:lang w:eastAsia="cs-CZ"/>
      </w:rPr>
      <w:drawing>
        <wp:anchor distT="0" distB="0" distL="114300" distR="114300" simplePos="0" relativeHeight="251742208" behindDoc="0" locked="0" layoutInCell="1" allowOverlap="1" wp14:anchorId="02C3FD4B" wp14:editId="494452FD">
          <wp:simplePos x="0" y="0"/>
          <wp:positionH relativeFrom="column">
            <wp:posOffset>-2064385</wp:posOffset>
          </wp:positionH>
          <wp:positionV relativeFrom="paragraph">
            <wp:posOffset>-2797175</wp:posOffset>
          </wp:positionV>
          <wp:extent cx="1198245" cy="1485900"/>
          <wp:effectExtent l="0" t="0" r="1905" b="0"/>
          <wp:wrapNone/>
          <wp:docPr id="185" name="Obrázek 185" descr="Obsah obrázku muž, osoba, oblek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ázek 10" descr="Obsah obrázku muž, osoba, oblek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8245" cy="148590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02BD">
      <w:rPr>
        <w:lang w:eastAsia="cs-CZ"/>
      </w:rPr>
      <mc:AlternateContent>
        <mc:Choice Requires="wpg">
          <w:drawing>
            <wp:anchor distT="0" distB="0" distL="114300" distR="114300" simplePos="0" relativeHeight="251713536" behindDoc="0" locked="1" layoutInCell="1" allowOverlap="1" wp14:anchorId="2485E21F" wp14:editId="52C73BB0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33680"/>
              <wp:effectExtent l="0" t="0" r="0" b="0"/>
              <wp:wrapNone/>
              <wp:docPr id="53" name="Skupina 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33680"/>
                        <a:chOff x="0" y="0"/>
                        <a:chExt cx="234000" cy="234000"/>
                      </a:xfrm>
                    </wpg:grpSpPr>
                    <wps:wsp>
                      <wps:cNvPr id="29" name="Freeform 24">
                        <a:hlinkClick r:id="rId2"/>
                      </wps:cNvPr>
                      <wps:cNvSpPr>
                        <a:spLocks/>
                      </wps:cNvSpPr>
                      <wps:spPr bwMode="auto">
                        <a:xfrm>
                          <a:off x="104105" y="98994"/>
                          <a:ext cx="34888" cy="36510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25">
                        <a:hlinkClick r:id="rId2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4000" cy="234000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1F3B0A" id="Skupina 53" o:spid="_x0000_s1026" style="position:absolute;margin-left:113.4pt;margin-top:792.6pt;width:18.4pt;height:18.4pt;z-index:251713536;mso-position-horizontal-relative:page;mso-position-vertical-relative:page;mso-width-relative:margin;mso-height-relative:margin" coordsize="234000,23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">
              <v:shape id="Freeform 24" o:spid="_x0000_s1027" href="https://www.youtube.com/channel/UCCRLevEhack4M8nKdO4JJkA" style="position:absolute;left:104105;top:98994;width:34888;height:36510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6510;34888,18255;0,0;0,36510" o:connectangles="0,0,0,0"/>
              </v:shape>
              <v:shape id="Freeform 25" o:spid="_x0000_s1028" href="https://www.youtube.com/channel/UCCRLevEhack4M8nKdO4JJkA" style="position:absolute;width:234000;height:234000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7000,0;0,117113;117000,234000;234000,117113;117000,0;183150,123193;182025,144139;176850,156976;163800,162606;118350,163958;74250,162606;60075,156976;54900,144139;53550,123193;53550,113284;54900,92339;60075,79501;72900,73871;118350,72520;118350,72520;163800,73871;176850,79501;182025,92339;183150,113284;183150,12319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49024" behindDoc="0" locked="1" layoutInCell="1" allowOverlap="1" wp14:anchorId="432E1D77" wp14:editId="28E54979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4" name="Freeform 6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29E81E" id="Freeform 6" o:spid="_x0000_s1026" href="https://www.facebook.com/csob" style="position:absolute;margin-left:36.85pt;margin-top:792.65pt;width:18.45pt;height:18.4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7399;116601,234000;234000,117399;116601,0;144553,117399;126983,117399;126983,181290;103024,181290;103024,117399;87051,117399;87051,95038;103024,95038;103024,82259;129379,52710;146949,52710;146949,75072;135768,75072;126983,83857;126983,95038;146949,95038;144553,117399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2BD0D01E" wp14:editId="57A75BDF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5" name="Freeform 5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00F152" id="Freeform 5" o:spid="_x0000_s1026" href="https://www.linkedin.com/company/csob" style="position:absolute;margin-left:62.35pt;margin-top:792.65pt;width:18.45pt;height:18.4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7399;117000,234000;234000,117399;117000,0;91531,161324;69245,161324;69245,91044;91531,91044;91531,161324;80388,81461;67653,68683;80388,55904;93122,68683;80388,81461;172714,161324;151224,161324;151224,126983;140082,108614;126551,126184;126551,161324;105061,161324;105061,91044;125755,91044;125755,100628;125755,100628;146449,89447;172714,122990;172714,161324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92032" behindDoc="0" locked="1" layoutInCell="1" allowOverlap="1" wp14:anchorId="4F6D4D45" wp14:editId="49D566B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6" name="Freeform 7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4DCB58" id="Freeform 7" o:spid="_x0000_s1026" href="https://twitter.com/CSOB_CZ" style="position:absolute;margin-left:87.9pt;margin-top:792.65pt;width:18.45pt;height:18.4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7399;117000,234000;234000,117399;117000,0;167143,94239;167143,97433;93918,171706;54122,159727;59694,160526;92327,149345;67653,130976;73224,131775;79592,130976;58898,105420;58898,104621;70837,108614;58898,86253;62878,73474;116204,100628;115408,95038;141673,68683;159980,76669;176694,70280;165551,85454;179878,80662;167143,9423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441F21" w:rsidRPr="00441F21">
      <w:t>V P</w:t>
    </w:r>
    <w:r w:rsidR="003E784B">
      <w:t>ardubicích</w:t>
    </w:r>
    <w:r w:rsidR="00441F21" w:rsidRPr="00441F21">
      <w:t xml:space="preserve"> dne </w:t>
    </w:r>
    <w:r>
      <w:t>1</w:t>
    </w:r>
    <w:r w:rsidR="00441F21" w:rsidRPr="00441F21">
      <w:t xml:space="preserve">. </w:t>
    </w:r>
    <w:r w:rsidR="00CA1EEA" w:rsidRPr="0071130C">
      <w:rPr>
        <w:lang w:eastAsia="cs-CZ"/>
      </w:rPr>
      <mc:AlternateContent>
        <mc:Choice Requires="wps">
          <w:drawing>
            <wp:anchor distT="0" distB="0" distL="114300" distR="114300" simplePos="0" relativeHeight="251623424" behindDoc="0" locked="1" layoutInCell="1" allowOverlap="1" wp14:anchorId="38188125" wp14:editId="2F642B04">
              <wp:simplePos x="0" y="0"/>
              <wp:positionH relativeFrom="page">
                <wp:posOffset>466725</wp:posOffset>
              </wp:positionH>
              <wp:positionV relativeFrom="page">
                <wp:posOffset>8929370</wp:posOffset>
              </wp:positionV>
              <wp:extent cx="1191600" cy="612000"/>
              <wp:effectExtent l="0" t="0" r="8890" b="0"/>
              <wp:wrapNone/>
              <wp:docPr id="12" name="Textové po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1600" cy="6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8E866D" w14:textId="05ACD587" w:rsidR="00CA1EEA" w:rsidRPr="00CF0D33" w:rsidRDefault="00524F2F" w:rsidP="00CA1EEA">
                          <w:pPr>
                            <w:pStyle w:val="Normlnmodra"/>
                            <w:spacing w:after="0"/>
                            <w:rPr>
                              <w:b/>
                            </w:rPr>
                          </w:pPr>
                          <w:r w:rsidRPr="00524F2F">
                            <w:rPr>
                              <w:b/>
                            </w:rPr>
                            <w:t>Petr Milata</w:t>
                          </w:r>
                        </w:p>
                        <w:p w14:paraId="71C7E2AE" w14:textId="77777777" w:rsidR="00CA1EEA" w:rsidRPr="0071130C" w:rsidRDefault="00CA1EEA" w:rsidP="00CA1EEA">
                          <w:pPr>
                            <w:pStyle w:val="TZmensi-texty"/>
                          </w:pPr>
                          <w:r>
                            <w:t>Tiskov</w:t>
                          </w:r>
                          <w:r w:rsidRPr="0071130C">
                            <w:t>ý mluvčí</w:t>
                          </w:r>
                        </w:p>
                        <w:p w14:paraId="480E0E28" w14:textId="60766BD5" w:rsidR="00CA1EEA" w:rsidRPr="0071130C" w:rsidRDefault="00EA0B5D" w:rsidP="00CA1EEA">
                          <w:pPr>
                            <w:pStyle w:val="TZmensi-texty"/>
                          </w:pPr>
                          <w:hyperlink r:id="rId6" w:history="1">
                            <w:r w:rsidR="00EA568B" w:rsidRPr="00593F23">
                              <w:rPr>
                                <w:rStyle w:val="Hypertextovodkaz"/>
                              </w:rPr>
                              <w:t>petr.milata@csobpoj.cz</w:t>
                            </w:r>
                          </w:hyperlink>
                          <w:r w:rsidR="00524F2F">
                            <w:t xml:space="preserve">  </w:t>
                          </w:r>
                          <w:r w:rsidR="00CA1EEA" w:rsidRPr="0071130C">
                            <w:t xml:space="preserve">+420 </w:t>
                          </w:r>
                          <w:r w:rsidR="00524F2F" w:rsidRPr="00524F2F">
                            <w:t>605 202 976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188125" id="_x0000_t202" coordsize="21600,21600" o:spt="202" path="m,l,21600r21600,l21600,xe">
              <v:stroke joinstyle="miter"/>
              <v:path gradientshapeok="t" o:connecttype="rect"/>
            </v:shapetype>
            <v:shape id="Textové pole 12" o:spid="_x0000_s1030" type="#_x0000_t202" style="position:absolute;margin-left:36.75pt;margin-top:703.1pt;width:93.85pt;height:48.2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" filled="f" stroked="f" strokeweight=".5pt">
              <v:textbox style="mso-fit-shape-to-text:t" inset="0,0,0,0">
                <w:txbxContent>
                  <w:p w14:paraId="378E866D" w14:textId="05ACD587" w:rsidR="00CA1EEA" w:rsidRPr="00CF0D33" w:rsidRDefault="00524F2F" w:rsidP="00CA1EEA">
                    <w:pPr>
                      <w:pStyle w:val="Normlnmodra"/>
                      <w:spacing w:after="0"/>
                      <w:rPr>
                        <w:b/>
                      </w:rPr>
                    </w:pPr>
                    <w:r w:rsidRPr="00524F2F">
                      <w:rPr>
                        <w:b/>
                      </w:rPr>
                      <w:t>Petr Milata</w:t>
                    </w:r>
                  </w:p>
                  <w:p w14:paraId="71C7E2AE" w14:textId="77777777" w:rsidR="00CA1EEA" w:rsidRPr="0071130C" w:rsidRDefault="00CA1EEA" w:rsidP="00CA1EEA">
                    <w:pPr>
                      <w:pStyle w:val="TZmensi-texty"/>
                    </w:pPr>
                    <w:r>
                      <w:t>Tiskov</w:t>
                    </w:r>
                    <w:r w:rsidRPr="0071130C">
                      <w:t>ý mluvčí</w:t>
                    </w:r>
                  </w:p>
                  <w:p w14:paraId="480E0E28" w14:textId="60766BD5" w:rsidR="00CA1EEA" w:rsidRPr="0071130C" w:rsidRDefault="00EA0B5D" w:rsidP="00CA1EEA">
                    <w:pPr>
                      <w:pStyle w:val="TZmensi-texty"/>
                    </w:pPr>
                    <w:hyperlink r:id="rId7" w:history="1">
                      <w:r w:rsidR="00EA568B" w:rsidRPr="00593F23">
                        <w:rPr>
                          <w:rStyle w:val="Hypertextovodkaz"/>
                        </w:rPr>
                        <w:t>petr.milata@csobpoj.cz</w:t>
                      </w:r>
                    </w:hyperlink>
                    <w:r w:rsidR="00524F2F">
                      <w:t xml:space="preserve">  </w:t>
                    </w:r>
                    <w:r w:rsidR="00CA1EEA" w:rsidRPr="0071130C">
                      <w:t xml:space="preserve">+420 </w:t>
                    </w:r>
                    <w:r w:rsidR="00524F2F" w:rsidRPr="00524F2F">
                      <w:t>605 202 976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t>listopadu</w:t>
    </w:r>
    <w:r w:rsidR="009132C4">
      <w:t xml:space="preserve"> 2022</w:t>
    </w:r>
    <w:r w:rsidR="006A6E8F" w:rsidRPr="00441F21">
      <w:tab/>
    </w:r>
    <w:r w:rsidR="001B5F22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E31CD7">
      <w:t>1</w:t>
    </w:r>
    <w:r w:rsidR="006A6E8F" w:rsidRPr="00441F21">
      <w:fldChar w:fldCharType="end"/>
    </w:r>
    <w:r w:rsidR="006A6E8F" w:rsidRPr="00441F21">
      <w:t>/</w:t>
    </w:r>
    <w:fldSimple w:instr=" NUMPAGES   \* MERGEFORMAT ">
      <w:r w:rsidR="00E31CD7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AD3FA" w14:textId="77777777" w:rsidR="00CF2551" w:rsidRDefault="00CF2551" w:rsidP="00CF0D33">
      <w:r>
        <w:separator/>
      </w:r>
    </w:p>
  </w:footnote>
  <w:footnote w:type="continuationSeparator" w:id="0">
    <w:p w14:paraId="3D60E53D" w14:textId="77777777" w:rsidR="00CF2551" w:rsidRDefault="00CF2551" w:rsidP="00CF0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93576" w14:textId="7D82CDC6" w:rsidR="00CF0D33" w:rsidRDefault="00FE1D22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740160" behindDoc="0" locked="0" layoutInCell="0" allowOverlap="1" wp14:anchorId="1E1D12C7" wp14:editId="4DCF61E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2" name="MSIPCM682f48f398f0e84272583c59" descr="{&quot;HashCode&quot;:-66734365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4213719" w14:textId="13BDA159" w:rsidR="00FE1D22" w:rsidRPr="00FE1D22" w:rsidRDefault="00FE1D22" w:rsidP="00FE1D2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FE1D22">
                            <w:rPr>
                              <w:rFonts w:ascii="Calibri" w:hAnsi="Calibri" w:cs="Calibri"/>
                              <w:color w:val="00000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1D12C7" id="_x0000_t202" coordsize="21600,21600" o:spt="202" path="m,l,21600r21600,l21600,xe">
              <v:stroke joinstyle="miter"/>
              <v:path gradientshapeok="t" o:connecttype="rect"/>
            </v:shapetype>
            <v:shape id="MSIPCM682f48f398f0e84272583c59" o:spid="_x0000_s1027" type="#_x0000_t202" alt="{&quot;HashCode&quot;:-66734365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6I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" o:allowincell="f" filled="f" stroked="f" strokeweight=".5pt">
              <v:textbox inset=",0,,0">
                <w:txbxContent>
                  <w:p w14:paraId="54213719" w14:textId="13BDA159" w:rsidR="00FE1D22" w:rsidRPr="00FE1D22" w:rsidRDefault="00FE1D22" w:rsidP="00FE1D2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FE1D22">
                      <w:rPr>
                        <w:rFonts w:ascii="Calibri" w:hAnsi="Calibri" w:cs="Calibri"/>
                        <w:color w:val="00000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F0D33">
      <w:rPr>
        <w:noProof/>
        <w:lang w:eastAsia="cs-CZ"/>
      </w:rPr>
      <w:drawing>
        <wp:anchor distT="0" distB="0" distL="114300" distR="114300" simplePos="0" relativeHeight="251646976" behindDoc="1" locked="1" layoutInCell="1" allowOverlap="1" wp14:anchorId="3A15DED9" wp14:editId="6EE74676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48880" cy="10677525"/>
          <wp:effectExtent l="0" t="0" r="0" b="9525"/>
          <wp:wrapNone/>
          <wp:docPr id="182" name="Obrázek 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CCB13" w14:textId="2FD0AB13" w:rsidR="001E3BF7" w:rsidRDefault="00180D91" w:rsidP="009400FB">
    <w:pPr>
      <w:pStyle w:val="Podnadpis"/>
      <w:tabs>
        <w:tab w:val="left" w:pos="673"/>
      </w:tabs>
      <w:spacing w:after="1920"/>
      <w:jc w:val="right"/>
    </w:pPr>
    <w:r>
      <w:rPr>
        <w:noProof/>
        <w:lang w:eastAsia="cs-CZ"/>
      </w:rPr>
      <w:drawing>
        <wp:anchor distT="0" distB="0" distL="114300" distR="114300" simplePos="0" relativeHeight="251739136" behindDoc="0" locked="0" layoutInCell="1" allowOverlap="1" wp14:anchorId="11AC3C35" wp14:editId="619A2B31">
          <wp:simplePos x="0" y="0"/>
          <wp:positionH relativeFrom="column">
            <wp:posOffset>3202941</wp:posOffset>
          </wp:positionH>
          <wp:positionV relativeFrom="paragraph">
            <wp:posOffset>-264858</wp:posOffset>
          </wp:positionV>
          <wp:extent cx="1206500" cy="1209773"/>
          <wp:effectExtent l="0" t="0" r="0" b="9525"/>
          <wp:wrapNone/>
          <wp:docPr id="183" name="Obrázek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ázek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8204" cy="12114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1D22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741184" behindDoc="0" locked="0" layoutInCell="0" allowOverlap="1" wp14:anchorId="2E28BFA9" wp14:editId="79C2B86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3" name="MSIPCMbe29443794d7bade17385256" descr="{&quot;HashCode&quot;:-66734365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56CAD6F" w14:textId="5CBFEB35" w:rsidR="00FE1D22" w:rsidRPr="00FE1D22" w:rsidRDefault="00FE1D22" w:rsidP="00FE1D2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FE1D22">
                            <w:rPr>
                              <w:rFonts w:ascii="Calibri" w:hAnsi="Calibri" w:cs="Calibri"/>
                              <w:color w:val="00000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28BFA9" id="_x0000_t202" coordsize="21600,21600" o:spt="202" path="m,l,21600r21600,l21600,xe">
              <v:stroke joinstyle="miter"/>
              <v:path gradientshapeok="t" o:connecttype="rect"/>
            </v:shapetype>
            <v:shape id="MSIPCMbe29443794d7bade17385256" o:spid="_x0000_s1028" type="#_x0000_t202" alt="{&quot;HashCode&quot;:-66734365,&quot;Height&quot;:841.0,&quot;Width&quot;:595.0,&quot;Placement&quot;:&quot;Header&quot;,&quot;Index&quot;:&quot;FirstPage&quot;,&quot;Section&quot;:1,&quot;Top&quot;:0.0,&quot;Left&quot;:0.0}" style="position:absolute;left:0;text-align:left;margin-left:0;margin-top:15pt;width:595.3pt;height:21.5pt;z-index: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" o:allowincell="f" filled="f" stroked="f" strokeweight=".5pt">
              <v:textbox inset=",0,,0">
                <w:txbxContent>
                  <w:p w14:paraId="756CAD6F" w14:textId="5CBFEB35" w:rsidR="00FE1D22" w:rsidRPr="00FE1D22" w:rsidRDefault="00FE1D22" w:rsidP="00FE1D2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FE1D22">
                      <w:rPr>
                        <w:rFonts w:ascii="Calibri" w:hAnsi="Calibri" w:cs="Calibri"/>
                        <w:color w:val="00000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A1EEA" w:rsidRPr="0071130C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00896" behindDoc="0" locked="1" layoutInCell="1" allowOverlap="1" wp14:anchorId="3506AFF1" wp14:editId="1CB75AF3">
              <wp:simplePos x="0" y="0"/>
              <wp:positionH relativeFrom="page">
                <wp:posOffset>467995</wp:posOffset>
              </wp:positionH>
              <wp:positionV relativeFrom="page">
                <wp:posOffset>2044065</wp:posOffset>
              </wp:positionV>
              <wp:extent cx="1396365" cy="237490"/>
              <wp:effectExtent l="0" t="0" r="9525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6365" cy="237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990E83" w14:textId="77777777" w:rsidR="00CA1EEA" w:rsidRPr="000802BD" w:rsidRDefault="00CA1EEA" w:rsidP="00CA1EEA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</w:pP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TISKOV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 xml:space="preserve"> ZPR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VA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06AFF1" id="Textové pole 1" o:spid="_x0000_s1029" type="#_x0000_t202" style="position:absolute;left:0;text-align:left;margin-left:36.85pt;margin-top:160.95pt;width:109.95pt;height:18.7pt;z-index:251600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" filled="f" stroked="f" strokeweight=".5pt">
              <v:textbox style="mso-fit-shape-to-text:t" inset="0,0,0,0">
                <w:txbxContent>
                  <w:p w14:paraId="2A990E83" w14:textId="77777777" w:rsidR="00CA1EEA" w:rsidRPr="000802BD" w:rsidRDefault="00CA1EEA" w:rsidP="00CA1EEA">
                    <w:pPr>
                      <w:spacing w:after="0"/>
                      <w:rPr>
                        <w:b/>
                        <w:color w:val="FFFFFF" w:themeColor="background1"/>
                        <w:sz w:val="25"/>
                        <w:szCs w:val="25"/>
                      </w:rPr>
                    </w:pP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TISKOV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 xml:space="preserve"> ZPR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VA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F1359">
      <w:rPr>
        <w:noProof/>
        <w:lang w:eastAsia="cs-CZ"/>
      </w:rPr>
      <w:drawing>
        <wp:anchor distT="0" distB="0" distL="114300" distR="114300" simplePos="0" relativeHeight="251592704" behindDoc="1" locked="1" layoutInCell="1" allowOverlap="1" wp14:anchorId="4E03F93B" wp14:editId="389F6E9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8245" cy="10677525"/>
          <wp:effectExtent l="0" t="0" r="0" b="9525"/>
          <wp:wrapNone/>
          <wp:docPr id="184" name="Obrázek 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02B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15245"/>
    <w:multiLevelType w:val="hybridMultilevel"/>
    <w:tmpl w:val="D8D63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7E450D"/>
    <w:multiLevelType w:val="multilevel"/>
    <w:tmpl w:val="04384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5443C86"/>
    <w:multiLevelType w:val="hybridMultilevel"/>
    <w:tmpl w:val="381039C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C671F9"/>
    <w:multiLevelType w:val="hybridMultilevel"/>
    <w:tmpl w:val="67467D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09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123"/>
    <w:rsid w:val="00000C70"/>
    <w:rsid w:val="00030FCF"/>
    <w:rsid w:val="00032571"/>
    <w:rsid w:val="00041778"/>
    <w:rsid w:val="00062F30"/>
    <w:rsid w:val="00063D9E"/>
    <w:rsid w:val="000673F5"/>
    <w:rsid w:val="00074DE5"/>
    <w:rsid w:val="00075381"/>
    <w:rsid w:val="000802BD"/>
    <w:rsid w:val="00080ED1"/>
    <w:rsid w:val="00082537"/>
    <w:rsid w:val="0009703D"/>
    <w:rsid w:val="000A35D2"/>
    <w:rsid w:val="000A6E2D"/>
    <w:rsid w:val="000C6ED7"/>
    <w:rsid w:val="000D6126"/>
    <w:rsid w:val="000F202E"/>
    <w:rsid w:val="000F675D"/>
    <w:rsid w:val="001058C7"/>
    <w:rsid w:val="00105F7C"/>
    <w:rsid w:val="00112A6D"/>
    <w:rsid w:val="001170A6"/>
    <w:rsid w:val="001179E5"/>
    <w:rsid w:val="00123437"/>
    <w:rsid w:val="0015233D"/>
    <w:rsid w:val="001614C2"/>
    <w:rsid w:val="001631AD"/>
    <w:rsid w:val="00177FF6"/>
    <w:rsid w:val="00180D91"/>
    <w:rsid w:val="001871BA"/>
    <w:rsid w:val="00192262"/>
    <w:rsid w:val="001A0F83"/>
    <w:rsid w:val="001B2A7A"/>
    <w:rsid w:val="001B5F22"/>
    <w:rsid w:val="001B6138"/>
    <w:rsid w:val="001B6953"/>
    <w:rsid w:val="001D5BF3"/>
    <w:rsid w:val="001E3BF7"/>
    <w:rsid w:val="001E5470"/>
    <w:rsid w:val="001F5A7A"/>
    <w:rsid w:val="001F64F3"/>
    <w:rsid w:val="00202A53"/>
    <w:rsid w:val="00206758"/>
    <w:rsid w:val="00217732"/>
    <w:rsid w:val="00222C2F"/>
    <w:rsid w:val="00237962"/>
    <w:rsid w:val="00242746"/>
    <w:rsid w:val="00242B81"/>
    <w:rsid w:val="00245E47"/>
    <w:rsid w:val="00250BF8"/>
    <w:rsid w:val="002514E8"/>
    <w:rsid w:val="002534D6"/>
    <w:rsid w:val="002627D8"/>
    <w:rsid w:val="002636AE"/>
    <w:rsid w:val="0027256B"/>
    <w:rsid w:val="00276E08"/>
    <w:rsid w:val="00284095"/>
    <w:rsid w:val="00295E9D"/>
    <w:rsid w:val="00297D0D"/>
    <w:rsid w:val="002B451A"/>
    <w:rsid w:val="002B7D48"/>
    <w:rsid w:val="002C30AE"/>
    <w:rsid w:val="002D1302"/>
    <w:rsid w:val="002E4031"/>
    <w:rsid w:val="002E687B"/>
    <w:rsid w:val="002F481C"/>
    <w:rsid w:val="00300E30"/>
    <w:rsid w:val="00304775"/>
    <w:rsid w:val="00304E69"/>
    <w:rsid w:val="00305339"/>
    <w:rsid w:val="00312D86"/>
    <w:rsid w:val="00314FE8"/>
    <w:rsid w:val="00325AB5"/>
    <w:rsid w:val="00327E62"/>
    <w:rsid w:val="00337B03"/>
    <w:rsid w:val="003461AA"/>
    <w:rsid w:val="00346AAF"/>
    <w:rsid w:val="0035062B"/>
    <w:rsid w:val="003512B7"/>
    <w:rsid w:val="00355D99"/>
    <w:rsid w:val="00356129"/>
    <w:rsid w:val="003714B2"/>
    <w:rsid w:val="003723AC"/>
    <w:rsid w:val="0037388E"/>
    <w:rsid w:val="00374720"/>
    <w:rsid w:val="00376208"/>
    <w:rsid w:val="003812A3"/>
    <w:rsid w:val="003A1CA7"/>
    <w:rsid w:val="003A68D3"/>
    <w:rsid w:val="003B1E88"/>
    <w:rsid w:val="003B24E2"/>
    <w:rsid w:val="003C3F6C"/>
    <w:rsid w:val="003D10E5"/>
    <w:rsid w:val="003D58BE"/>
    <w:rsid w:val="003D64BB"/>
    <w:rsid w:val="003E15AD"/>
    <w:rsid w:val="003E3915"/>
    <w:rsid w:val="003E6167"/>
    <w:rsid w:val="003E7522"/>
    <w:rsid w:val="003E784B"/>
    <w:rsid w:val="003F1AAB"/>
    <w:rsid w:val="0041233E"/>
    <w:rsid w:val="0041265C"/>
    <w:rsid w:val="00420B9A"/>
    <w:rsid w:val="00423BE7"/>
    <w:rsid w:val="004259F1"/>
    <w:rsid w:val="00437827"/>
    <w:rsid w:val="0044109A"/>
    <w:rsid w:val="00441F21"/>
    <w:rsid w:val="0046098E"/>
    <w:rsid w:val="004A3C70"/>
    <w:rsid w:val="004A671B"/>
    <w:rsid w:val="004B07C2"/>
    <w:rsid w:val="004C0721"/>
    <w:rsid w:val="004C720F"/>
    <w:rsid w:val="004E7E1D"/>
    <w:rsid w:val="004F096D"/>
    <w:rsid w:val="00517093"/>
    <w:rsid w:val="00524F2F"/>
    <w:rsid w:val="00525099"/>
    <w:rsid w:val="0053125C"/>
    <w:rsid w:val="00540BD6"/>
    <w:rsid w:val="00541144"/>
    <w:rsid w:val="005514A4"/>
    <w:rsid w:val="00552E7A"/>
    <w:rsid w:val="00561E65"/>
    <w:rsid w:val="00580A82"/>
    <w:rsid w:val="00581492"/>
    <w:rsid w:val="005874A0"/>
    <w:rsid w:val="005875A2"/>
    <w:rsid w:val="005A4709"/>
    <w:rsid w:val="005C00DD"/>
    <w:rsid w:val="005D7F06"/>
    <w:rsid w:val="005E4874"/>
    <w:rsid w:val="005E69F1"/>
    <w:rsid w:val="005F1359"/>
    <w:rsid w:val="00603701"/>
    <w:rsid w:val="006061A9"/>
    <w:rsid w:val="00607098"/>
    <w:rsid w:val="00616DDA"/>
    <w:rsid w:val="00625123"/>
    <w:rsid w:val="00636443"/>
    <w:rsid w:val="00650A41"/>
    <w:rsid w:val="0065713D"/>
    <w:rsid w:val="00673D91"/>
    <w:rsid w:val="00697691"/>
    <w:rsid w:val="006A3924"/>
    <w:rsid w:val="006A693D"/>
    <w:rsid w:val="006A6E8F"/>
    <w:rsid w:val="006B1594"/>
    <w:rsid w:val="006C5C23"/>
    <w:rsid w:val="006D11B5"/>
    <w:rsid w:val="006D1478"/>
    <w:rsid w:val="006F59A9"/>
    <w:rsid w:val="006F617A"/>
    <w:rsid w:val="00701083"/>
    <w:rsid w:val="0070390C"/>
    <w:rsid w:val="0071130C"/>
    <w:rsid w:val="00715438"/>
    <w:rsid w:val="007206D4"/>
    <w:rsid w:val="007263C9"/>
    <w:rsid w:val="00730457"/>
    <w:rsid w:val="00730E6A"/>
    <w:rsid w:val="00733C1C"/>
    <w:rsid w:val="007357EB"/>
    <w:rsid w:val="00750716"/>
    <w:rsid w:val="00754289"/>
    <w:rsid w:val="007571B4"/>
    <w:rsid w:val="00783C56"/>
    <w:rsid w:val="007B15E7"/>
    <w:rsid w:val="007C5D09"/>
    <w:rsid w:val="007D37C6"/>
    <w:rsid w:val="007D62F0"/>
    <w:rsid w:val="007F06E9"/>
    <w:rsid w:val="007F416B"/>
    <w:rsid w:val="00810BF7"/>
    <w:rsid w:val="00850645"/>
    <w:rsid w:val="0087598E"/>
    <w:rsid w:val="008872F2"/>
    <w:rsid w:val="00896581"/>
    <w:rsid w:val="008A02F9"/>
    <w:rsid w:val="008A27EE"/>
    <w:rsid w:val="008A5934"/>
    <w:rsid w:val="008B56D2"/>
    <w:rsid w:val="008C0CA5"/>
    <w:rsid w:val="008C5FA6"/>
    <w:rsid w:val="008D41A0"/>
    <w:rsid w:val="008E0535"/>
    <w:rsid w:val="00902013"/>
    <w:rsid w:val="0090258D"/>
    <w:rsid w:val="0090416D"/>
    <w:rsid w:val="00904310"/>
    <w:rsid w:val="00905B90"/>
    <w:rsid w:val="009132C4"/>
    <w:rsid w:val="00913B3C"/>
    <w:rsid w:val="00917CD8"/>
    <w:rsid w:val="00931564"/>
    <w:rsid w:val="009400FB"/>
    <w:rsid w:val="00952626"/>
    <w:rsid w:val="009651A9"/>
    <w:rsid w:val="00967DC6"/>
    <w:rsid w:val="00973A49"/>
    <w:rsid w:val="00982E2E"/>
    <w:rsid w:val="009837E8"/>
    <w:rsid w:val="00990911"/>
    <w:rsid w:val="009A3A34"/>
    <w:rsid w:val="009E29B4"/>
    <w:rsid w:val="009F2AE1"/>
    <w:rsid w:val="00A073E5"/>
    <w:rsid w:val="00A10C2C"/>
    <w:rsid w:val="00A16EBB"/>
    <w:rsid w:val="00A2312C"/>
    <w:rsid w:val="00A32A31"/>
    <w:rsid w:val="00A400A2"/>
    <w:rsid w:val="00A418F9"/>
    <w:rsid w:val="00A478F7"/>
    <w:rsid w:val="00A651CB"/>
    <w:rsid w:val="00A7150B"/>
    <w:rsid w:val="00A736A7"/>
    <w:rsid w:val="00A83D6D"/>
    <w:rsid w:val="00A94BF2"/>
    <w:rsid w:val="00AA2034"/>
    <w:rsid w:val="00B06EC4"/>
    <w:rsid w:val="00B13B38"/>
    <w:rsid w:val="00B25E97"/>
    <w:rsid w:val="00B27001"/>
    <w:rsid w:val="00B40667"/>
    <w:rsid w:val="00B44452"/>
    <w:rsid w:val="00B53433"/>
    <w:rsid w:val="00B53AD4"/>
    <w:rsid w:val="00B547E3"/>
    <w:rsid w:val="00B55B82"/>
    <w:rsid w:val="00B77B82"/>
    <w:rsid w:val="00B8049B"/>
    <w:rsid w:val="00B82334"/>
    <w:rsid w:val="00B9238D"/>
    <w:rsid w:val="00B94025"/>
    <w:rsid w:val="00B95C09"/>
    <w:rsid w:val="00BA1A95"/>
    <w:rsid w:val="00BC4774"/>
    <w:rsid w:val="00BD6B17"/>
    <w:rsid w:val="00BD7822"/>
    <w:rsid w:val="00BE158E"/>
    <w:rsid w:val="00BF2F8F"/>
    <w:rsid w:val="00BF7CFF"/>
    <w:rsid w:val="00C02319"/>
    <w:rsid w:val="00C023E3"/>
    <w:rsid w:val="00C02834"/>
    <w:rsid w:val="00C13728"/>
    <w:rsid w:val="00C17B2B"/>
    <w:rsid w:val="00C17DA0"/>
    <w:rsid w:val="00C42EF8"/>
    <w:rsid w:val="00C527B4"/>
    <w:rsid w:val="00C60E56"/>
    <w:rsid w:val="00C67DF6"/>
    <w:rsid w:val="00C96837"/>
    <w:rsid w:val="00CA1EEA"/>
    <w:rsid w:val="00CA45F1"/>
    <w:rsid w:val="00CA70BA"/>
    <w:rsid w:val="00CB4149"/>
    <w:rsid w:val="00CB5050"/>
    <w:rsid w:val="00CC07A2"/>
    <w:rsid w:val="00CC0E41"/>
    <w:rsid w:val="00CC706F"/>
    <w:rsid w:val="00CD072D"/>
    <w:rsid w:val="00CE3C38"/>
    <w:rsid w:val="00CE741D"/>
    <w:rsid w:val="00CF0490"/>
    <w:rsid w:val="00CF0D33"/>
    <w:rsid w:val="00CF2551"/>
    <w:rsid w:val="00D01FCF"/>
    <w:rsid w:val="00D10D04"/>
    <w:rsid w:val="00D15CC8"/>
    <w:rsid w:val="00D17A70"/>
    <w:rsid w:val="00D21967"/>
    <w:rsid w:val="00D31BDF"/>
    <w:rsid w:val="00D47D75"/>
    <w:rsid w:val="00D5008A"/>
    <w:rsid w:val="00D616FC"/>
    <w:rsid w:val="00D753FC"/>
    <w:rsid w:val="00D80079"/>
    <w:rsid w:val="00D914E9"/>
    <w:rsid w:val="00DB541C"/>
    <w:rsid w:val="00DC766F"/>
    <w:rsid w:val="00DD44AF"/>
    <w:rsid w:val="00DD7BD2"/>
    <w:rsid w:val="00DE1327"/>
    <w:rsid w:val="00DE158E"/>
    <w:rsid w:val="00DE5DA2"/>
    <w:rsid w:val="00E07C98"/>
    <w:rsid w:val="00E15F5C"/>
    <w:rsid w:val="00E208AB"/>
    <w:rsid w:val="00E21FBC"/>
    <w:rsid w:val="00E22827"/>
    <w:rsid w:val="00E23A35"/>
    <w:rsid w:val="00E31CD7"/>
    <w:rsid w:val="00E33888"/>
    <w:rsid w:val="00E35C87"/>
    <w:rsid w:val="00E3602B"/>
    <w:rsid w:val="00E45379"/>
    <w:rsid w:val="00E52237"/>
    <w:rsid w:val="00E52C17"/>
    <w:rsid w:val="00E545AB"/>
    <w:rsid w:val="00E64E0E"/>
    <w:rsid w:val="00E8494B"/>
    <w:rsid w:val="00E84A3D"/>
    <w:rsid w:val="00E91905"/>
    <w:rsid w:val="00EA0B5D"/>
    <w:rsid w:val="00EA1BB0"/>
    <w:rsid w:val="00EA568B"/>
    <w:rsid w:val="00EA56F0"/>
    <w:rsid w:val="00EA594C"/>
    <w:rsid w:val="00EB34D5"/>
    <w:rsid w:val="00EC672B"/>
    <w:rsid w:val="00ED4BF8"/>
    <w:rsid w:val="00EF49A5"/>
    <w:rsid w:val="00EF7E58"/>
    <w:rsid w:val="00F027F7"/>
    <w:rsid w:val="00F1104F"/>
    <w:rsid w:val="00F15C33"/>
    <w:rsid w:val="00F21A6B"/>
    <w:rsid w:val="00F21CC6"/>
    <w:rsid w:val="00F42A26"/>
    <w:rsid w:val="00F46460"/>
    <w:rsid w:val="00F704D5"/>
    <w:rsid w:val="00F742EF"/>
    <w:rsid w:val="00F74F12"/>
    <w:rsid w:val="00F7725E"/>
    <w:rsid w:val="00FA17FB"/>
    <w:rsid w:val="00FA42DC"/>
    <w:rsid w:val="00FA4A7B"/>
    <w:rsid w:val="00FC5466"/>
    <w:rsid w:val="00FC7E59"/>
    <w:rsid w:val="00FE1D22"/>
    <w:rsid w:val="00FE7F59"/>
    <w:rsid w:val="00FF6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621B8F"/>
  <w15:docId w15:val="{41D3B568-98C7-4E69-A5DA-B99CAE28E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F0D33"/>
    <w:pPr>
      <w:spacing w:after="120" w:line="247" w:lineRule="auto"/>
    </w:pPr>
    <w:rPr>
      <w:rFonts w:asciiTheme="majorHAnsi" w:hAnsiTheme="majorHAnsi" w:cstheme="majorHAnsi"/>
      <w:sz w:val="20"/>
      <w:szCs w:val="20"/>
    </w:rPr>
  </w:style>
  <w:style w:type="paragraph" w:styleId="Nadpis1">
    <w:name w:val="heading 1"/>
    <w:basedOn w:val="Normln"/>
    <w:link w:val="Nadpis1Char"/>
    <w:uiPriority w:val="9"/>
    <w:qFormat/>
    <w:rsid w:val="00C968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D58B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58BE"/>
  </w:style>
  <w:style w:type="paragraph" w:styleId="Zpat">
    <w:name w:val="footer"/>
    <w:basedOn w:val="Normln"/>
    <w:link w:val="ZpatChar"/>
    <w:uiPriority w:val="99"/>
    <w:unhideWhenUsed/>
    <w:rsid w:val="00CF0D33"/>
    <w:pPr>
      <w:tabs>
        <w:tab w:val="right" w:pos="7369"/>
      </w:tabs>
      <w:spacing w:after="0" w:line="240" w:lineRule="auto"/>
    </w:pPr>
    <w:rPr>
      <w:noProof/>
      <w:color w:val="003366" w:themeColor="accent1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CF0D33"/>
    <w:rPr>
      <w:rFonts w:asciiTheme="majorHAnsi" w:hAnsiTheme="majorHAnsi" w:cstheme="majorHAnsi"/>
      <w:noProof/>
      <w:color w:val="003366" w:themeColor="accent1"/>
      <w:sz w:val="16"/>
      <w:szCs w:val="20"/>
    </w:rPr>
  </w:style>
  <w:style w:type="paragraph" w:customStyle="1" w:styleId="TZtitulek">
    <w:name w:val="TZ_titulek"/>
    <w:basedOn w:val="Zhlav"/>
    <w:qFormat/>
    <w:rsid w:val="007B15E7"/>
    <w:pPr>
      <w:tabs>
        <w:tab w:val="clear" w:pos="4536"/>
        <w:tab w:val="clear" w:pos="9072"/>
      </w:tabs>
      <w:spacing w:after="600"/>
    </w:pPr>
    <w:rPr>
      <w:b/>
      <w:noProof/>
      <w:color w:val="003366" w:themeColor="accent1"/>
      <w:sz w:val="44"/>
    </w:rPr>
  </w:style>
  <w:style w:type="paragraph" w:customStyle="1" w:styleId="TZmezinadpis">
    <w:name w:val="TZ_mezinadpis"/>
    <w:basedOn w:val="Normln"/>
    <w:qFormat/>
    <w:rsid w:val="00CF0D33"/>
    <w:rPr>
      <w:b/>
      <w:color w:val="003366" w:themeColor="accent1"/>
      <w:sz w:val="24"/>
    </w:rPr>
  </w:style>
  <w:style w:type="paragraph" w:styleId="Bezmezer">
    <w:name w:val="No Spacing"/>
    <w:uiPriority w:val="1"/>
    <w:qFormat/>
    <w:rsid w:val="00CF0D33"/>
    <w:pPr>
      <w:spacing w:after="0" w:line="240" w:lineRule="auto"/>
    </w:pPr>
    <w:rPr>
      <w:rFonts w:asciiTheme="majorHAnsi" w:hAnsiTheme="majorHAnsi" w:cstheme="majorHAnsi"/>
      <w:sz w:val="20"/>
      <w:szCs w:val="20"/>
    </w:rPr>
  </w:style>
  <w:style w:type="paragraph" w:customStyle="1" w:styleId="TZperex">
    <w:name w:val="TZ_perex"/>
    <w:basedOn w:val="Normln"/>
    <w:qFormat/>
    <w:rsid w:val="0041265C"/>
    <w:pPr>
      <w:spacing w:after="360" w:line="240" w:lineRule="auto"/>
    </w:pPr>
    <w:rPr>
      <w:b/>
      <w:sz w:val="22"/>
    </w:rPr>
  </w:style>
  <w:style w:type="paragraph" w:customStyle="1" w:styleId="TZmensi-texty">
    <w:name w:val="TZ_mensi-texty"/>
    <w:basedOn w:val="Normln"/>
    <w:qFormat/>
    <w:rsid w:val="00CF0D33"/>
    <w:pPr>
      <w:spacing w:after="0"/>
    </w:pPr>
    <w:rPr>
      <w:rFonts w:asciiTheme="minorHAnsi" w:hAnsiTheme="minorHAnsi"/>
      <w:sz w:val="16"/>
    </w:rPr>
  </w:style>
  <w:style w:type="paragraph" w:customStyle="1" w:styleId="Normlnbl">
    <w:name w:val="Normální_bílá"/>
    <w:basedOn w:val="Normln"/>
    <w:qFormat/>
    <w:rsid w:val="00A418F9"/>
    <w:rPr>
      <w:color w:val="FFFFFF" w:themeColor="background1"/>
    </w:rPr>
  </w:style>
  <w:style w:type="paragraph" w:customStyle="1" w:styleId="Normlnmodra">
    <w:name w:val="Normální_modra"/>
    <w:basedOn w:val="Normlnbl"/>
    <w:qFormat/>
    <w:rsid w:val="00F15C33"/>
    <w:rPr>
      <w:color w:val="003366" w:themeColor="accent1"/>
    </w:rPr>
  </w:style>
  <w:style w:type="character" w:styleId="Hypertextovodkaz">
    <w:name w:val="Hyperlink"/>
    <w:basedOn w:val="Standardnpsmoodstavce"/>
    <w:uiPriority w:val="99"/>
    <w:unhideWhenUsed/>
    <w:rsid w:val="00625123"/>
    <w:rPr>
      <w:color w:val="003366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2512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77B82"/>
    <w:pPr>
      <w:spacing w:line="260" w:lineRule="atLeast"/>
      <w:ind w:left="720"/>
      <w:contextualSpacing/>
    </w:pPr>
    <w:rPr>
      <w:rFonts w:ascii="Arial" w:hAnsi="Arial" w:cs="Times New Roman"/>
      <w:color w:val="00000A"/>
      <w:sz w:val="22"/>
    </w:rPr>
  </w:style>
  <w:style w:type="paragraph" w:styleId="Revize">
    <w:name w:val="Revision"/>
    <w:hidden/>
    <w:uiPriority w:val="99"/>
    <w:semiHidden/>
    <w:rsid w:val="005E4874"/>
    <w:pPr>
      <w:spacing w:after="0" w:line="240" w:lineRule="auto"/>
    </w:pPr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48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4874"/>
    <w:rPr>
      <w:rFonts w:ascii="Segoe UI" w:hAnsi="Segoe UI" w:cs="Segoe UI"/>
      <w:sz w:val="18"/>
      <w:szCs w:val="18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B4149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0673F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673F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673F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73F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73F5"/>
    <w:rPr>
      <w:b/>
      <w:bCs/>
      <w:sz w:val="20"/>
      <w:szCs w:val="20"/>
    </w:rPr>
  </w:style>
  <w:style w:type="character" w:styleId="Zdraznn">
    <w:name w:val="Emphasis"/>
    <w:basedOn w:val="Standardnpsmoodstavce"/>
    <w:uiPriority w:val="20"/>
    <w:qFormat/>
    <w:rsid w:val="003812A3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BD6B1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1B5F22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82E2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982E2E"/>
    <w:rPr>
      <w:rFonts w:eastAsiaTheme="minorEastAsia"/>
      <w:color w:val="5A5A5A" w:themeColor="text1" w:themeTint="A5"/>
      <w:spacing w:val="15"/>
    </w:rPr>
  </w:style>
  <w:style w:type="paragraph" w:styleId="Zkladntext2">
    <w:name w:val="Body Text 2"/>
    <w:basedOn w:val="Normln"/>
    <w:link w:val="Zkladntext2Char"/>
    <w:uiPriority w:val="99"/>
    <w:rsid w:val="00EA568B"/>
    <w:pPr>
      <w:spacing w:after="0" w:line="312" w:lineRule="auto"/>
    </w:pPr>
    <w:rPr>
      <w:rFonts w:ascii="Arial" w:eastAsia="Times New Roman" w:hAnsi="Arial" w:cs="Times New Roman"/>
      <w:b/>
      <w:bCs/>
      <w:sz w:val="22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EA568B"/>
    <w:rPr>
      <w:rFonts w:ascii="Arial" w:eastAsia="Times New Roman" w:hAnsi="Arial" w:cs="Times New Roman"/>
      <w:b/>
      <w:bCs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9400FB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C9683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articledetailarticledetailperexf4fn">
    <w:name w:val="articledetail_articledetail_perex__f_4fn"/>
    <w:basedOn w:val="Normln"/>
    <w:rsid w:val="00C96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968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csob" TargetMode="External"/><Relationship Id="rId2" Type="http://schemas.openxmlformats.org/officeDocument/2006/relationships/hyperlink" Target="https://www.youtube.com/channel/UCCRLevEhack4M8nKdO4JJkA" TargetMode="External"/><Relationship Id="rId1" Type="http://schemas.openxmlformats.org/officeDocument/2006/relationships/hyperlink" Target="https://www.csobpoj.cz/pro-media/tiskove-zpravy" TargetMode="External"/><Relationship Id="rId5" Type="http://schemas.openxmlformats.org/officeDocument/2006/relationships/hyperlink" Target="https://twitter.com/CSOB_CZ" TargetMode="External"/><Relationship Id="rId4" Type="http://schemas.openxmlformats.org/officeDocument/2006/relationships/hyperlink" Target="https://www.linkedin.com/company/csob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csob" TargetMode="External"/><Relationship Id="rId7" Type="http://schemas.openxmlformats.org/officeDocument/2006/relationships/hyperlink" Target="mailto:petr.milata@csobpoj.cz" TargetMode="External"/><Relationship Id="rId2" Type="http://schemas.openxmlformats.org/officeDocument/2006/relationships/hyperlink" Target="https://www.youtube.com/channel/UCCRLevEhack4M8nKdO4JJkA" TargetMode="External"/><Relationship Id="rId1" Type="http://schemas.openxmlformats.org/officeDocument/2006/relationships/image" Target="media/image6.jpg"/><Relationship Id="rId6" Type="http://schemas.openxmlformats.org/officeDocument/2006/relationships/hyperlink" Target="mailto:petr.milata@csobpoj.cz" TargetMode="External"/><Relationship Id="rId5" Type="http://schemas.openxmlformats.org/officeDocument/2006/relationships/hyperlink" Target="https://twitter.com/CSOB_CZ" TargetMode="External"/><Relationship Id="rId4" Type="http://schemas.openxmlformats.org/officeDocument/2006/relationships/hyperlink" Target="https://www.linkedin.com/company/cso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DE\AppData\Local\Microsoft\Windows\INetCache\Content.Outlook\6UQEWIUF\CSOB_TZ_v6_3.dotx" TargetMode="External"/></Relationships>
</file>

<file path=word/theme/theme1.xml><?xml version="1.0" encoding="utf-8"?>
<a:theme xmlns:a="http://schemas.openxmlformats.org/drawingml/2006/main" name="Motiv Office">
  <a:themeElements>
    <a:clrScheme name="ČSOB TZ">
      <a:dk1>
        <a:sysClr val="windowText" lastClr="000000"/>
      </a:dk1>
      <a:lt1>
        <a:sysClr val="window" lastClr="FFFFFF"/>
      </a:lt1>
      <a:dk2>
        <a:srgbClr val="003366"/>
      </a:dk2>
      <a:lt2>
        <a:srgbClr val="EEECE1"/>
      </a:lt2>
      <a:accent1>
        <a:srgbClr val="003366"/>
      </a:accent1>
      <a:accent2>
        <a:srgbClr val="0099CD"/>
      </a:accent2>
      <a:accent3>
        <a:srgbClr val="CCEFFC"/>
      </a:accent3>
      <a:accent4>
        <a:srgbClr val="A8A8A8"/>
      </a:accent4>
      <a:accent5>
        <a:srgbClr val="F0B323"/>
      </a:accent5>
      <a:accent6>
        <a:srgbClr val="2FC4FF"/>
      </a:accent6>
      <a:hlink>
        <a:srgbClr val="003366"/>
      </a:hlink>
      <a:folHlink>
        <a:srgbClr val="0099CD"/>
      </a:folHlink>
    </a:clrScheme>
    <a:fontScheme name="CSOB_TZ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89BA274C4A6A43B55B2F026FFCCD2E" ma:contentTypeVersion="8" ma:contentTypeDescription="Vytvoří nový dokument" ma:contentTypeScope="" ma:versionID="c710ce3e447672ab14b13f04634d8946">
  <xsd:schema xmlns:xsd="http://www.w3.org/2001/XMLSchema" xmlns:xs="http://www.w3.org/2001/XMLSchema" xmlns:p="http://schemas.microsoft.com/office/2006/metadata/properties" xmlns:ns2="67cee553-4913-44bb-910f-2f4195e6755a" xmlns:ns3="c3aea190-4130-4b4e-abfd-e3559c02eddc" targetNamespace="http://schemas.microsoft.com/office/2006/metadata/properties" ma:root="true" ma:fieldsID="d2adf0c311a134eefaa9ba425d797099" ns2:_="" ns3:_="">
    <xsd:import namespace="67cee553-4913-44bb-910f-2f4195e6755a"/>
    <xsd:import namespace="c3aea190-4130-4b4e-abfd-e3559c02e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ee553-4913-44bb-910f-2f4195e67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ea190-4130-4b4e-abfd-e3559c02e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67431A-C0CB-46F1-8B08-C02398539E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14D05E-BCFD-4C0A-BA87-F23331D6E8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cee553-4913-44bb-910f-2f4195e6755a"/>
    <ds:schemaRef ds:uri="c3aea190-4130-4b4e-abfd-e3559c02e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E7D585-23D2-411A-BC19-78868FF739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0368848-9543-44B6-8AF6-A6A1775C8C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CSOB_TZ_v6_3</Template>
  <TotalTime>0</TotalTime>
  <Pages>2</Pages>
  <Words>201</Words>
  <Characters>1192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Dederová Nelly</dc:creator>
  <cp:lastModifiedBy>Milata Petr</cp:lastModifiedBy>
  <cp:revision>5</cp:revision>
  <cp:lastPrinted>2019-03-21T10:42:00Z</cp:lastPrinted>
  <dcterms:created xsi:type="dcterms:W3CDTF">2022-10-21T10:47:00Z</dcterms:created>
  <dcterms:modified xsi:type="dcterms:W3CDTF">2022-10-24T07:01:00Z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OB-DocumentTagging.ClassificationMark.P00">
    <vt:lpwstr>&lt;ClassificationMark xmlns:xsi="http://www.w3.org/2001/XMLSchema-instance" xmlns:xsd="http://www.w3.org/2001/XMLSchema" margin="NaN" class="C0" owner="Dederová Nelly" position="TopLeft" marginX="0" marginY="0" classifiedOn="2019-01-24T09:18:07.4110062</vt:lpwstr>
  </property>
  <property fmtid="{D5CDD505-2E9C-101B-9397-08002B2CF9AE}" pid="3" name="CSOB-DocumentTagging.ClassificationMark.P01">
    <vt:lpwstr>+01:00" showPrintedBy="false" showPrintDate="false" language="en" ApplicationVersion="Microsoft Word, 15.0" addinVersion="5.10.4.22" template="CSOB"&gt;&lt;history bulk="false" class="Public" code="C0" user="HAŠLAROVÁ Anna" date="2019-01-24T09:18:07.411006</vt:lpwstr>
  </property>
  <property fmtid="{D5CDD505-2E9C-101B-9397-08002B2CF9AE}" pid="4" name="CSOB-DocumentTagging.ClassificationMark.P02">
    <vt:lpwstr>2+01:00" /&gt;&lt;recipients /&gt;&lt;documentOwners /&gt;&lt;/ClassificationMark&gt;</vt:lpwstr>
  </property>
  <property fmtid="{D5CDD505-2E9C-101B-9397-08002B2CF9AE}" pid="5" name="CSOB-DocumentTagging.ClassificationMark">
    <vt:lpwstr>￼PARTS:3</vt:lpwstr>
  </property>
  <property fmtid="{D5CDD505-2E9C-101B-9397-08002B2CF9AE}" pid="6" name="CSOB-DocumentClasification">
    <vt:lpwstr>Public</vt:lpwstr>
  </property>
  <property fmtid="{D5CDD505-2E9C-101B-9397-08002B2CF9AE}" pid="7" name="CSOB-DLP">
    <vt:lpwstr>CSOB-DLP:TAGPublic</vt:lpwstr>
  </property>
  <property fmtid="{D5CDD505-2E9C-101B-9397-08002B2CF9AE}" pid="8" name="ContentTypeId">
    <vt:lpwstr>0x0101000B89BA274C4A6A43B55B2F026FFCCD2E</vt:lpwstr>
  </property>
  <property fmtid="{D5CDD505-2E9C-101B-9397-08002B2CF9AE}" pid="9" name="CSOBPOJ-DocumentTagging.ClassificationMark.P00">
    <vt:lpwstr>&lt;ClassificationMark xmlns:xsi="http://www.w3.org/2001/XMLSchema-instance" xmlns:xsd="http://www.w3.org/2001/XMLSchema" margin="NaN" class="C0" owner="Dederová Nelly" position="BottomRight" marginX="0" marginY="0" classifiedOn="2019-04-08T13:58:41.476</vt:lpwstr>
  </property>
  <property fmtid="{D5CDD505-2E9C-101B-9397-08002B2CF9AE}" pid="10" name="CSOBPOJ-DocumentTagging.ClassificationMark.P01">
    <vt:lpwstr>6323+02:00" showPrintedBy="false" showPrintDate="true" language="cs" ApplicationVersion="Microsoft Word, 16.0" addinVersion="5.10.4.26" template="CSOBP"&gt;&lt;history bulk="false" class="Veřejné" code="C0" user="Milata Petr Bc." date="2019-04-08T13:58:41.</vt:lpwstr>
  </property>
  <property fmtid="{D5CDD505-2E9C-101B-9397-08002B2CF9AE}" pid="11" name="CSOBPOJ-DocumentTagging.ClassificationMark.P02">
    <vt:lpwstr>4766323+02:00" /&gt;&lt;recipients /&gt;&lt;documentOwners /&gt;&lt;/ClassificationMark&gt;</vt:lpwstr>
  </property>
  <property fmtid="{D5CDD505-2E9C-101B-9397-08002B2CF9AE}" pid="12" name="CSOBPOJ-DocumentTagging.ClassificationMark">
    <vt:lpwstr>￼PARTS:3</vt:lpwstr>
  </property>
  <property fmtid="{D5CDD505-2E9C-101B-9397-08002B2CF9AE}" pid="13" name="CSOBPOJ-DocumentClasification">
    <vt:lpwstr>Veřejné</vt:lpwstr>
  </property>
  <property fmtid="{D5CDD505-2E9C-101B-9397-08002B2CF9AE}" pid="14" name="CSOBPOJ-DLP">
    <vt:lpwstr>CSOBPOJ-DLP:Public</vt:lpwstr>
  </property>
  <property fmtid="{D5CDD505-2E9C-101B-9397-08002B2CF9AE}" pid="15" name="MSIP_Label_a5a63cc4-2ec6-44d2-91a5-2f2bdabdec44_Enabled">
    <vt:lpwstr>true</vt:lpwstr>
  </property>
  <property fmtid="{D5CDD505-2E9C-101B-9397-08002B2CF9AE}" pid="16" name="MSIP_Label_a5a63cc4-2ec6-44d2-91a5-2f2bdabdec44_SetDate">
    <vt:lpwstr>2022-10-24T07:01:36Z</vt:lpwstr>
  </property>
  <property fmtid="{D5CDD505-2E9C-101B-9397-08002B2CF9AE}" pid="17" name="MSIP_Label_a5a63cc4-2ec6-44d2-91a5-2f2bdabdec44_Method">
    <vt:lpwstr>Standard</vt:lpwstr>
  </property>
  <property fmtid="{D5CDD505-2E9C-101B-9397-08002B2CF9AE}" pid="18" name="MSIP_Label_a5a63cc4-2ec6-44d2-91a5-2f2bdabdec44_Name">
    <vt:lpwstr>a5a63cc4-2ec6-44d2-91a5-2f2bdabdec44</vt:lpwstr>
  </property>
  <property fmtid="{D5CDD505-2E9C-101B-9397-08002B2CF9AE}" pid="19" name="MSIP_Label_a5a63cc4-2ec6-44d2-91a5-2f2bdabdec44_SiteId">
    <vt:lpwstr>64af2aee-7d6c-49ac-a409-192d3fee73b8</vt:lpwstr>
  </property>
  <property fmtid="{D5CDD505-2E9C-101B-9397-08002B2CF9AE}" pid="20" name="MSIP_Label_a5a63cc4-2ec6-44d2-91a5-2f2bdabdec44_ActionId">
    <vt:lpwstr>c8847713-17d1-477b-9f91-5e9c1345914f</vt:lpwstr>
  </property>
  <property fmtid="{D5CDD505-2E9C-101B-9397-08002B2CF9AE}" pid="21" name="MSIP_Label_a5a63cc4-2ec6-44d2-91a5-2f2bdabdec44_ContentBits">
    <vt:lpwstr>1</vt:lpwstr>
  </property>
</Properties>
</file>