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1C58E" w14:textId="73109EB6" w:rsidR="00CA73CE" w:rsidRDefault="00382133" w:rsidP="00CA73CE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 xml:space="preserve">S duševním onemocněním žije každý osmý člověk. </w:t>
      </w:r>
      <w:r w:rsidR="00B876FC">
        <w:rPr>
          <w:b/>
          <w:bCs/>
          <w:noProof/>
          <w:color w:val="00264C" w:themeColor="accent1" w:themeShade="BF"/>
          <w:sz w:val="40"/>
          <w:szCs w:val="40"/>
        </w:rPr>
        <w:t>Počty invalidit rostou, varuje</w:t>
      </w:r>
      <w:r>
        <w:rPr>
          <w:b/>
          <w:bCs/>
          <w:noProof/>
          <w:color w:val="00264C" w:themeColor="accent1" w:themeShade="BF"/>
          <w:sz w:val="40"/>
          <w:szCs w:val="40"/>
        </w:rPr>
        <w:t xml:space="preserve"> ČSOB Pojišťovna</w:t>
      </w:r>
    </w:p>
    <w:p w14:paraId="5C2DC100" w14:textId="77777777" w:rsidR="00FA7459" w:rsidRPr="00FA7459" w:rsidRDefault="00FA7459" w:rsidP="00FA7459">
      <w:pPr>
        <w:rPr>
          <w:b/>
          <w:bCs/>
          <w:sz w:val="4"/>
          <w:szCs w:val="4"/>
        </w:rPr>
      </w:pPr>
    </w:p>
    <w:p w14:paraId="719EB8BF" w14:textId="7C244855" w:rsidR="001C68F6" w:rsidRDefault="008C2FE7" w:rsidP="001C68F6">
      <w:pPr>
        <w:jc w:val="both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Dnes</w:t>
      </w:r>
      <w:r w:rsidR="00382133">
        <w:rPr>
          <w:b/>
          <w:bCs/>
          <w:color w:val="00264C" w:themeColor="accent1" w:themeShade="BF"/>
          <w:sz w:val="24"/>
          <w:szCs w:val="24"/>
        </w:rPr>
        <w:t xml:space="preserve"> si připomínáme Světový den duševního zdraví. Při této příležitosti ČSOB Pojišťovna apeluje na to, aby lidé nezapomínali na prevenci </w:t>
      </w:r>
      <w:r w:rsidR="001C68F6">
        <w:rPr>
          <w:b/>
          <w:bCs/>
          <w:color w:val="00264C" w:themeColor="accent1" w:themeShade="BF"/>
          <w:sz w:val="24"/>
          <w:szCs w:val="24"/>
        </w:rPr>
        <w:t>nejen</w:t>
      </w:r>
      <w:r w:rsidR="00382133">
        <w:rPr>
          <w:b/>
          <w:bCs/>
          <w:color w:val="00264C" w:themeColor="accent1" w:themeShade="BF"/>
          <w:sz w:val="24"/>
          <w:szCs w:val="24"/>
        </w:rPr>
        <w:t xml:space="preserve"> fyzického, </w:t>
      </w:r>
      <w:r w:rsidR="001C68F6">
        <w:rPr>
          <w:b/>
          <w:bCs/>
          <w:color w:val="00264C" w:themeColor="accent1" w:themeShade="BF"/>
          <w:sz w:val="24"/>
          <w:szCs w:val="24"/>
        </w:rPr>
        <w:t>ale i</w:t>
      </w:r>
      <w:r w:rsidR="00382133">
        <w:rPr>
          <w:b/>
          <w:bCs/>
          <w:color w:val="00264C" w:themeColor="accent1" w:themeShade="BF"/>
          <w:sz w:val="24"/>
          <w:szCs w:val="24"/>
        </w:rPr>
        <w:t xml:space="preserve"> duševního zdraví. </w:t>
      </w:r>
      <w:r w:rsidR="005F6693">
        <w:rPr>
          <w:b/>
          <w:bCs/>
          <w:color w:val="00264C" w:themeColor="accent1" w:themeShade="BF"/>
          <w:sz w:val="24"/>
          <w:szCs w:val="24"/>
        </w:rPr>
        <w:t>Aktuální data pojišťovny</w:t>
      </w:r>
      <w:r w:rsidR="008170AB">
        <w:rPr>
          <w:b/>
          <w:bCs/>
          <w:color w:val="00264C" w:themeColor="accent1" w:themeShade="BF"/>
          <w:sz w:val="24"/>
          <w:szCs w:val="24"/>
        </w:rPr>
        <w:t xml:space="preserve"> totiž</w:t>
      </w:r>
      <w:r w:rsidR="005F6693">
        <w:rPr>
          <w:b/>
          <w:bCs/>
          <w:color w:val="00264C" w:themeColor="accent1" w:themeShade="BF"/>
          <w:sz w:val="24"/>
          <w:szCs w:val="24"/>
        </w:rPr>
        <w:t xml:space="preserve"> potvrzují neblahý trend. Počet a výše vyplacených pojistných plnění za invaliditu způsobenou fyzickou či duševní chorobou bude</w:t>
      </w:r>
      <w:r w:rsidR="00B876FC">
        <w:rPr>
          <w:b/>
          <w:bCs/>
          <w:color w:val="00264C" w:themeColor="accent1" w:themeShade="BF"/>
          <w:sz w:val="24"/>
          <w:szCs w:val="24"/>
        </w:rPr>
        <w:t xml:space="preserve"> za rok 2023</w:t>
      </w:r>
      <w:r w:rsidR="005F6693">
        <w:rPr>
          <w:b/>
          <w:bCs/>
          <w:color w:val="00264C" w:themeColor="accent1" w:themeShade="BF"/>
          <w:sz w:val="24"/>
          <w:szCs w:val="24"/>
        </w:rPr>
        <w:t xml:space="preserve"> rekordní.</w:t>
      </w:r>
    </w:p>
    <w:p w14:paraId="6437058F" w14:textId="77777777" w:rsidR="00CF0F9C" w:rsidRDefault="00CF0F9C" w:rsidP="00CF0F9C">
      <w:pPr>
        <w:jc w:val="both"/>
        <w:rPr>
          <w:color w:val="00264C" w:themeColor="accent1" w:themeShade="BF"/>
        </w:rPr>
      </w:pPr>
      <w:r w:rsidRPr="00B876FC">
        <w:rPr>
          <w:color w:val="00264C" w:themeColor="accent1" w:themeShade="BF"/>
        </w:rPr>
        <w:t>V roce 2021 bylo</w:t>
      </w:r>
      <w:r>
        <w:rPr>
          <w:color w:val="00264C" w:themeColor="accent1" w:themeShade="BF"/>
        </w:rPr>
        <w:t xml:space="preserve"> ČSOB Pojišťovně </w:t>
      </w:r>
      <w:r w:rsidRPr="00B876FC">
        <w:rPr>
          <w:color w:val="00264C" w:themeColor="accent1" w:themeShade="BF"/>
        </w:rPr>
        <w:t>nahlášeno 284 pojistných událostí souvisejících s duševním zdravím, vyplaceno bylo pojistné plnění ve výši 63 milionů korun. Rok 2022 přinesl další nárůst, a to na 308 událostí a vyplacených 97 milionů korun. Předpokládané čísla pro rok 2023 ukazují na další zvyšování trendu - 335 událostí a 120 milionů korun na pojistných plněních.</w:t>
      </w:r>
    </w:p>
    <w:p w14:paraId="6B93ABDD" w14:textId="15EDD638" w:rsidR="00CF0F9C" w:rsidRDefault="00B876FC" w:rsidP="00CF0F9C">
      <w:pPr>
        <w:jc w:val="both"/>
        <w:rPr>
          <w:color w:val="00264C" w:themeColor="accent1" w:themeShade="BF"/>
        </w:rPr>
      </w:pPr>
      <w:r w:rsidRPr="00B876FC">
        <w:rPr>
          <w:i/>
          <w:iCs/>
          <w:color w:val="00264C" w:themeColor="accent1" w:themeShade="BF"/>
        </w:rPr>
        <w:t xml:space="preserve">„Podle našich čísel je evidentní, že invalidita způsobená poškozením fyzického či duševního zdraví se stává čím dál větším problémem. V roce 2021 jsme v souvislosti s těmito příčinami vyplatili necelých 63 milionů korun, letos očekáváme, že ta částka může být až téměř dvojnásobná. Znepokojující je i fakt, jak výraznou měrou se podle celostátních statistik na vzniku invalidity podílí duševní onemocnění, a především u mladších lidí,“ </w:t>
      </w:r>
      <w:r w:rsidRPr="00B876FC">
        <w:rPr>
          <w:color w:val="00264C" w:themeColor="accent1" w:themeShade="BF"/>
        </w:rPr>
        <w:t>uvedl Jiří Střelický, generální ředitel ČSOB Pojišťovny.</w:t>
      </w:r>
    </w:p>
    <w:p w14:paraId="603FD285" w14:textId="77777777" w:rsidR="00CF0F9C" w:rsidRDefault="00CF0F9C" w:rsidP="00CF0F9C">
      <w:pPr>
        <w:jc w:val="both"/>
        <w:rPr>
          <w:b/>
          <w:bCs/>
          <w:color w:val="00264C" w:themeColor="accent1" w:themeShade="BF"/>
        </w:rPr>
      </w:pPr>
    </w:p>
    <w:p w14:paraId="17B54275" w14:textId="5B1DDC5E" w:rsidR="00B876FC" w:rsidRPr="00B876FC" w:rsidRDefault="008170AB" w:rsidP="00B876FC">
      <w:pPr>
        <w:rPr>
          <w:b/>
          <w:bCs/>
          <w:color w:val="00264C" w:themeColor="accent1" w:themeShade="BF"/>
        </w:rPr>
      </w:pPr>
      <w:r>
        <w:rPr>
          <w:b/>
          <w:bCs/>
          <w:color w:val="00264C" w:themeColor="accent1" w:themeShade="BF"/>
        </w:rPr>
        <w:t>Pojišťovna</w:t>
      </w:r>
      <w:r w:rsidR="00CF0F9C">
        <w:rPr>
          <w:b/>
          <w:bCs/>
          <w:color w:val="00264C" w:themeColor="accent1" w:themeShade="BF"/>
        </w:rPr>
        <w:t xml:space="preserve"> se</w:t>
      </w:r>
      <w:r w:rsidR="00B876FC">
        <w:rPr>
          <w:b/>
          <w:bCs/>
          <w:color w:val="00264C" w:themeColor="accent1" w:themeShade="BF"/>
        </w:rPr>
        <w:t xml:space="preserve"> aktivně věnujeme prevenci</w:t>
      </w:r>
    </w:p>
    <w:p w14:paraId="129C817D" w14:textId="5AF7B47B" w:rsidR="00B876FC" w:rsidRDefault="00B876FC" w:rsidP="00B876FC">
      <w:pPr>
        <w:jc w:val="both"/>
        <w:rPr>
          <w:color w:val="00264C" w:themeColor="accent1" w:themeShade="BF"/>
        </w:rPr>
      </w:pPr>
      <w:r w:rsidRPr="00B876FC">
        <w:rPr>
          <w:color w:val="00264C" w:themeColor="accent1" w:themeShade="BF"/>
        </w:rPr>
        <w:t>V rámci podpory duševního zdraví ČSOB Pojišťovna</w:t>
      </w:r>
      <w:r w:rsidR="00CF0F9C">
        <w:rPr>
          <w:color w:val="00264C" w:themeColor="accent1" w:themeShade="BF"/>
        </w:rPr>
        <w:t xml:space="preserve"> letos</w:t>
      </w:r>
      <w:r w:rsidRPr="00B876FC">
        <w:rPr>
          <w:color w:val="00264C" w:themeColor="accent1" w:themeShade="BF"/>
        </w:rPr>
        <w:t xml:space="preserve"> aktivně uskutečnila několik akcí a workshopů. Naposledy například společenské setkání s charitativní sbírkou na konkrétní pomoc ve středisku Výměník v Pardubicích zaměřující </w:t>
      </w:r>
      <w:r w:rsidR="008170AB">
        <w:rPr>
          <w:color w:val="00264C" w:themeColor="accent1" w:themeShade="BF"/>
        </w:rPr>
        <w:t>se</w:t>
      </w:r>
      <w:r w:rsidRPr="00B876FC">
        <w:rPr>
          <w:color w:val="00264C" w:themeColor="accent1" w:themeShade="BF"/>
        </w:rPr>
        <w:t xml:space="preserve"> na podporu zaměstnávání lidí s duševním onemocněním.</w:t>
      </w:r>
    </w:p>
    <w:p w14:paraId="16459F55" w14:textId="1970AFC8" w:rsidR="00CF0F9C" w:rsidRDefault="00B876FC" w:rsidP="00B876FC">
      <w:pPr>
        <w:jc w:val="both"/>
        <w:rPr>
          <w:color w:val="00264C" w:themeColor="accent1" w:themeShade="BF"/>
        </w:rPr>
      </w:pPr>
      <w:r w:rsidRPr="00B876FC">
        <w:rPr>
          <w:i/>
          <w:iCs/>
          <w:color w:val="00264C" w:themeColor="accent1" w:themeShade="BF"/>
        </w:rPr>
        <w:t>„Na základě našich statistik si plně uvědomujeme vážnost vlivu sociálních sítí na duševní zdraví mladých lidí. Proto jsme v letošním roce uskutečnili pět akcí zaměřených na prevenci duševních poruch a podporu duševního zdraví,"</w:t>
      </w:r>
      <w:r w:rsidRPr="00B876FC">
        <w:rPr>
          <w:color w:val="00264C" w:themeColor="accent1" w:themeShade="BF"/>
        </w:rPr>
        <w:t xml:space="preserve"> dodal Střelický.</w:t>
      </w:r>
    </w:p>
    <w:p w14:paraId="3E699734" w14:textId="77777777" w:rsidR="00CF0F9C" w:rsidRPr="00B876FC" w:rsidRDefault="00CF0F9C" w:rsidP="00B876FC">
      <w:pPr>
        <w:jc w:val="both"/>
        <w:rPr>
          <w:color w:val="00264C" w:themeColor="accent1" w:themeShade="BF"/>
        </w:rPr>
      </w:pPr>
    </w:p>
    <w:p w14:paraId="7671272B" w14:textId="7631FC4F" w:rsidR="00B876FC" w:rsidRPr="00B876FC" w:rsidRDefault="00B876FC" w:rsidP="00B876FC">
      <w:pPr>
        <w:rPr>
          <w:b/>
          <w:bCs/>
          <w:color w:val="00264C" w:themeColor="accent1" w:themeShade="BF"/>
        </w:rPr>
      </w:pPr>
      <w:r w:rsidRPr="00B876FC">
        <w:rPr>
          <w:b/>
          <w:bCs/>
          <w:color w:val="00264C" w:themeColor="accent1" w:themeShade="BF"/>
        </w:rPr>
        <w:t>Nadměrné užívání telefonu má vliv na psychiku</w:t>
      </w:r>
      <w:r>
        <w:rPr>
          <w:b/>
          <w:bCs/>
          <w:color w:val="00264C" w:themeColor="accent1" w:themeShade="BF"/>
        </w:rPr>
        <w:t xml:space="preserve">, </w:t>
      </w:r>
      <w:r w:rsidR="00CF0F9C">
        <w:rPr>
          <w:b/>
          <w:bCs/>
          <w:color w:val="00264C" w:themeColor="accent1" w:themeShade="BF"/>
        </w:rPr>
        <w:t>potvrzuje</w:t>
      </w:r>
      <w:r>
        <w:rPr>
          <w:b/>
          <w:bCs/>
          <w:color w:val="00264C" w:themeColor="accent1" w:themeShade="BF"/>
        </w:rPr>
        <w:t xml:space="preserve"> ředitelka spolku, se kterým pojišťovna spolupracuje v oblasti prevence</w:t>
      </w:r>
    </w:p>
    <w:p w14:paraId="13D70855" w14:textId="33B3BFE2" w:rsidR="00B876FC" w:rsidRDefault="00B876FC" w:rsidP="00B876FC">
      <w:pPr>
        <w:jc w:val="both"/>
        <w:rPr>
          <w:color w:val="00264C" w:themeColor="accent1" w:themeShade="BF"/>
        </w:rPr>
      </w:pPr>
      <w:r w:rsidRPr="00B876FC">
        <w:rPr>
          <w:i/>
          <w:iCs/>
          <w:color w:val="00264C" w:themeColor="accent1" w:themeShade="BF"/>
        </w:rPr>
        <w:lastRenderedPageBreak/>
        <w:t xml:space="preserve">„V praxi i výzkumech se nám neustále potvrzuje, že má digitální </w:t>
      </w:r>
      <w:proofErr w:type="spellStart"/>
      <w:r w:rsidRPr="00B876FC">
        <w:rPr>
          <w:i/>
          <w:iCs/>
          <w:color w:val="00264C" w:themeColor="accent1" w:themeShade="BF"/>
        </w:rPr>
        <w:t>wellbeing</w:t>
      </w:r>
      <w:proofErr w:type="spellEnd"/>
      <w:r w:rsidRPr="00B876FC">
        <w:rPr>
          <w:i/>
          <w:iCs/>
          <w:color w:val="00264C" w:themeColor="accent1" w:themeShade="BF"/>
        </w:rPr>
        <w:t xml:space="preserve"> zásadní vliv na celkovou duševní pohodu dětí i dospělých. Aktivní a vědomé využívání digitálních technologií – například pro komunikaci s přáteli nebo hledání inspirace – přitom může duševní zdraví podporovat. Pokud však často sklouzáváme k pasivnímu </w:t>
      </w:r>
      <w:proofErr w:type="spellStart"/>
      <w:r w:rsidRPr="00B876FC">
        <w:rPr>
          <w:i/>
          <w:iCs/>
          <w:color w:val="00264C" w:themeColor="accent1" w:themeShade="BF"/>
        </w:rPr>
        <w:t>scrollování</w:t>
      </w:r>
      <w:proofErr w:type="spellEnd"/>
      <w:r w:rsidRPr="00B876FC">
        <w:rPr>
          <w:i/>
          <w:iCs/>
          <w:color w:val="00264C" w:themeColor="accent1" w:themeShade="BF"/>
        </w:rPr>
        <w:t xml:space="preserve">, což je díky návykovému designu sociálních sítí a her velmi snadné, potýkáme se s přehlcením, porovnáváním s ostatními, nižší motivací k jiným činnostem, ale i s poruchami spánku či učení. Výjimkou nejsou ani úzkostné a depresivní stavy. Naše data ukazují, že 41 % dětí zažívá intenzivní pocit osamělosti, který prokazatelně souvisí s problematickým užíváním digitálních technologií. 19 % respondentů pak přiznává, že jim nadměrné užívání telefonu negativně zasahuje do běžného života, a 18 % respondentů spadá do kategorie středně závažné až závažné </w:t>
      </w:r>
      <w:proofErr w:type="spellStart"/>
      <w:r w:rsidRPr="00B876FC">
        <w:rPr>
          <w:i/>
          <w:iCs/>
          <w:color w:val="00264C" w:themeColor="accent1" w:themeShade="BF"/>
        </w:rPr>
        <w:t>depresivity</w:t>
      </w:r>
      <w:proofErr w:type="spellEnd"/>
      <w:r w:rsidRPr="00B876FC">
        <w:rPr>
          <w:i/>
          <w:iCs/>
          <w:color w:val="00264C" w:themeColor="accent1" w:themeShade="BF"/>
        </w:rPr>
        <w:t xml:space="preserve">. Na českých školách proto realizujeme dlouhodobé vzdělávací programy, které </w:t>
      </w:r>
      <w:proofErr w:type="gramStart"/>
      <w:r w:rsidRPr="00B876FC">
        <w:rPr>
          <w:i/>
          <w:iCs/>
          <w:color w:val="00264C" w:themeColor="accent1" w:themeShade="BF"/>
        </w:rPr>
        <w:t>učí</w:t>
      </w:r>
      <w:proofErr w:type="gramEnd"/>
      <w:r w:rsidRPr="00B876FC">
        <w:rPr>
          <w:i/>
          <w:iCs/>
          <w:color w:val="00264C" w:themeColor="accent1" w:themeShade="BF"/>
        </w:rPr>
        <w:t xml:space="preserve"> žáky, pedagogy i rodiče, jak k digitálním technologiím přistupovat zdravěji a vědoměji. Měřitelné pokroky a pozitivní ohlasy účastníků pak dokazují, že se české školství bez systematického digitálního vzdělávání zahrnujícího prevenci negativních dopadů neobejde. Ve spolupráci s dalšími organizacemi proto usilujeme o změnu školního kurikula tak, aby se všem dětem dostala potřebná podpora a prevence, která je bezesporu účinnější a levnější než léčba následných duševních potíží,“</w:t>
      </w:r>
      <w:r w:rsidR="008C2FE7">
        <w:rPr>
          <w:i/>
          <w:iCs/>
          <w:color w:val="00264C" w:themeColor="accent1" w:themeShade="BF"/>
        </w:rPr>
        <w:t xml:space="preserve"> </w:t>
      </w:r>
      <w:r w:rsidR="008C2FE7" w:rsidRPr="008C2FE7">
        <w:rPr>
          <w:color w:val="00264C" w:themeColor="accent1" w:themeShade="BF"/>
        </w:rPr>
        <w:t>vysvětluje</w:t>
      </w:r>
      <w:r w:rsidRPr="008C2FE7">
        <w:rPr>
          <w:color w:val="00264C" w:themeColor="accent1" w:themeShade="BF"/>
        </w:rPr>
        <w:t xml:space="preserve"> </w:t>
      </w:r>
      <w:r w:rsidRPr="00B876FC">
        <w:rPr>
          <w:color w:val="00264C" w:themeColor="accent1" w:themeShade="BF"/>
        </w:rPr>
        <w:t xml:space="preserve">Jana Klusáková </w:t>
      </w:r>
      <w:proofErr w:type="spellStart"/>
      <w:r w:rsidRPr="00B876FC">
        <w:rPr>
          <w:color w:val="00264C" w:themeColor="accent1" w:themeShade="BF"/>
        </w:rPr>
        <w:t>Seďová</w:t>
      </w:r>
      <w:proofErr w:type="spellEnd"/>
      <w:r w:rsidRPr="00B876FC">
        <w:rPr>
          <w:color w:val="00264C" w:themeColor="accent1" w:themeShade="BF"/>
        </w:rPr>
        <w:t xml:space="preserve">, ředitelka </w:t>
      </w:r>
      <w:proofErr w:type="spellStart"/>
      <w:r w:rsidRPr="00B876FC">
        <w:rPr>
          <w:color w:val="00264C" w:themeColor="accent1" w:themeShade="BF"/>
        </w:rPr>
        <w:t>Replug</w:t>
      </w:r>
      <w:proofErr w:type="spellEnd"/>
      <w:r w:rsidRPr="00B876FC">
        <w:rPr>
          <w:color w:val="00264C" w:themeColor="accent1" w:themeShade="BF"/>
        </w:rPr>
        <w:t xml:space="preserve"> </w:t>
      </w:r>
      <w:proofErr w:type="spellStart"/>
      <w:r w:rsidRPr="00B876FC">
        <w:rPr>
          <w:color w:val="00264C" w:themeColor="accent1" w:themeShade="BF"/>
        </w:rPr>
        <w:t>me</w:t>
      </w:r>
      <w:proofErr w:type="spellEnd"/>
      <w:r w:rsidRPr="00B876FC">
        <w:rPr>
          <w:color w:val="00264C" w:themeColor="accent1" w:themeShade="BF"/>
        </w:rPr>
        <w:t xml:space="preserve"> </w:t>
      </w:r>
      <w:proofErr w:type="spellStart"/>
      <w:r w:rsidRPr="00B876FC">
        <w:rPr>
          <w:color w:val="00264C" w:themeColor="accent1" w:themeShade="BF"/>
        </w:rPr>
        <w:t>Education</w:t>
      </w:r>
      <w:proofErr w:type="spellEnd"/>
      <w:r w:rsidR="00CF0F9C">
        <w:rPr>
          <w:color w:val="00264C" w:themeColor="accent1" w:themeShade="BF"/>
        </w:rPr>
        <w:t>.</w:t>
      </w:r>
    </w:p>
    <w:p w14:paraId="21B34B7A" w14:textId="77777777" w:rsidR="00CF0F9C" w:rsidRDefault="00CF0F9C" w:rsidP="00CF0F9C">
      <w:pPr>
        <w:rPr>
          <w:b/>
          <w:bCs/>
          <w:color w:val="00264C" w:themeColor="accent1" w:themeShade="BF"/>
        </w:rPr>
      </w:pPr>
    </w:p>
    <w:p w14:paraId="3FC22F63" w14:textId="16BD306B" w:rsidR="00CF0F9C" w:rsidRPr="00CF0F9C" w:rsidRDefault="00CF0F9C" w:rsidP="00CF0F9C">
      <w:pPr>
        <w:rPr>
          <w:b/>
          <w:bCs/>
          <w:color w:val="00264C" w:themeColor="accent1" w:themeShade="BF"/>
        </w:rPr>
      </w:pPr>
      <w:r w:rsidRPr="00CF0F9C">
        <w:rPr>
          <w:b/>
          <w:bCs/>
          <w:color w:val="00264C" w:themeColor="accent1" w:themeShade="BF"/>
        </w:rPr>
        <w:t>Negativní trend</w:t>
      </w:r>
      <w:r>
        <w:rPr>
          <w:b/>
          <w:bCs/>
          <w:color w:val="00264C" w:themeColor="accent1" w:themeShade="BF"/>
        </w:rPr>
        <w:t>y</w:t>
      </w:r>
      <w:r w:rsidRPr="00CF0F9C">
        <w:rPr>
          <w:b/>
          <w:bCs/>
          <w:color w:val="00264C" w:themeColor="accent1" w:themeShade="BF"/>
        </w:rPr>
        <w:t xml:space="preserve"> potvrzuje i NÚDZ</w:t>
      </w:r>
    </w:p>
    <w:p w14:paraId="325142A4" w14:textId="06DBF7E8" w:rsidR="00B876FC" w:rsidRPr="00B876FC" w:rsidRDefault="00B876FC" w:rsidP="00B876FC">
      <w:pPr>
        <w:jc w:val="both"/>
        <w:rPr>
          <w:color w:val="00264C" w:themeColor="accent1" w:themeShade="BF"/>
        </w:rPr>
      </w:pPr>
      <w:r w:rsidRPr="00B876FC">
        <w:rPr>
          <w:color w:val="00264C" w:themeColor="accent1" w:themeShade="BF"/>
        </w:rPr>
        <w:t>Duševní zdraví každého jedince je stejně důležité jako to fyzické. Přesto jsou různé formy duševních poruch v současnosti jednou z nejčastějších příčin invalidity v České republice. Nejnovější zahraniční studie zase varují před možným vlivem sociálních sítí na tento trend. Podle dat Národního ústavu duševního zdraví</w:t>
      </w:r>
      <w:r>
        <w:rPr>
          <w:color w:val="00264C" w:themeColor="accent1" w:themeShade="BF"/>
        </w:rPr>
        <w:t xml:space="preserve"> (NÚDZ)</w:t>
      </w:r>
      <w:r w:rsidRPr="00B876FC">
        <w:rPr>
          <w:color w:val="00264C" w:themeColor="accent1" w:themeShade="BF"/>
        </w:rPr>
        <w:t xml:space="preserve"> žije s duševním onemocněním každý osmý člověk, tedy téměř miliarda lidí na celém světě. Alarmující je také stav duševního zdraví mladé generace, u níž se evidují potíže duševního charakteru u každého sedmého člověka ve věku 10-19 let. </w:t>
      </w:r>
    </w:p>
    <w:p w14:paraId="72765A4D" w14:textId="0313A968" w:rsidR="00B876FC" w:rsidRPr="00B876FC" w:rsidRDefault="00B876FC" w:rsidP="00B876FC">
      <w:pPr>
        <w:jc w:val="both"/>
        <w:rPr>
          <w:color w:val="00264C" w:themeColor="accent1" w:themeShade="BF"/>
        </w:rPr>
      </w:pPr>
      <w:r>
        <w:rPr>
          <w:color w:val="00264C" w:themeColor="accent1" w:themeShade="BF"/>
        </w:rPr>
        <w:t>Podle NÚDZ je č</w:t>
      </w:r>
      <w:r w:rsidRPr="00B876FC">
        <w:rPr>
          <w:color w:val="00264C" w:themeColor="accent1" w:themeShade="BF"/>
        </w:rPr>
        <w:t>astým problémem duševních onemocnění fakt, že se o něm nemluví. Stigmatizace duševních onemocnění představuje dlouhodobý a přetrvávající problém. Výzvy k jeho účinnému řešení získávají v posledních letech pod vlivem společenského vývoje na stále větším významu. Silným podnětem je například pandemie covidu-19, během níž došlo jen v prvním roce k 25% nárůstu případů deprese a úzkosti.</w:t>
      </w:r>
    </w:p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</w:t>
                            </w:r>
                            <w:proofErr w:type="spellStart"/>
                            <w:r w:rsidRPr="00F74F12">
                              <w:t>bankopojišťovacím</w:t>
                            </w:r>
                            <w:proofErr w:type="spellEnd"/>
                            <w:r w:rsidRPr="00F74F12">
                              <w:t xml:space="preserve">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 xml:space="preserve">, ČSOB Penzijní společnost, ČSOB Leasing, ČSOB </w:t>
                            </w:r>
                            <w:proofErr w:type="spellStart"/>
                            <w:r w:rsidRPr="00F74F12">
                              <w:t>Asset</w:t>
                            </w:r>
                            <w:proofErr w:type="spellEnd"/>
                            <w:r w:rsidRPr="00F74F12">
                              <w:t xml:space="preserve"> Management, ČSOB </w:t>
                            </w:r>
                            <w:proofErr w:type="spellStart"/>
                            <w:r w:rsidRPr="00F74F12">
                              <w:t>Factoring</w:t>
                            </w:r>
                            <w:proofErr w:type="spellEnd"/>
                            <w:r w:rsidRPr="00F74F12">
                              <w:t xml:space="preserve"> a </w:t>
                            </w:r>
                            <w:proofErr w:type="spellStart"/>
                            <w:r w:rsidRPr="00F74F12">
                              <w:t>Patria</w:t>
                            </w:r>
                            <w:proofErr w:type="spellEnd"/>
                            <w:r w:rsidRPr="00F74F12">
      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      </w:r>
                            <w:proofErr w:type="spellStart"/>
                            <w:r w:rsidRPr="00F74F12">
                              <w:t>bankopojišťovací</w:t>
                            </w:r>
                            <w:proofErr w:type="spellEnd"/>
                            <w:r w:rsidRPr="00F74F12">
                              <w:t xml:space="preserve">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YAAAAAUmdodGxvbmcAAAZ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KOEJJTQQMAAAAAAOZAAAAAQAAAKAAAAA9AAAB4AAAcmAAAAN9ABgAAf/Y/+0ADEFkb2Jl&#10;X0NNAAL/7gAOQWRvYmUAZIAAAAAB/9sAhAAMCAgICQgMCQkMEQsKCxEVDwwMDxUYExMVExMYEQwM&#10;DAwMDBEMDAwMDAwMDAwMDAwMDAwMDAwMDAwMDAwMDAwMAQ0LCw0ODRAODhAUDg4OFBQODg4OFBEM&#10;DAwMDBERDAwMDAwMEQwMDAwMDAwMDAwMDAwMDAwMDAwMDAwMDAwMDAz/wAARCAA9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" stroked="f" strokeweight=".5pt">
                <v:fill r:id="rId12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</w:t>
                      </w:r>
                      <w:proofErr w:type="spellStart"/>
                      <w:r w:rsidRPr="00F74F12">
                        <w:t>bankopojišťovacím</w:t>
                      </w:r>
                      <w:proofErr w:type="spellEnd"/>
                      <w:r w:rsidRPr="00F74F12">
                        <w:t xml:space="preserve">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 xml:space="preserve">, ČSOB Penzijní společnost, ČSOB Leasing, ČSOB </w:t>
                      </w:r>
                      <w:proofErr w:type="spellStart"/>
                      <w:r w:rsidRPr="00F74F12">
                        <w:t>Asset</w:t>
                      </w:r>
                      <w:proofErr w:type="spellEnd"/>
                      <w:r w:rsidRPr="00F74F12">
                        <w:t xml:space="preserve"> Management, ČSOB </w:t>
                      </w:r>
                      <w:proofErr w:type="spellStart"/>
                      <w:r w:rsidRPr="00F74F12">
                        <w:t>Factoring</w:t>
                      </w:r>
                      <w:proofErr w:type="spellEnd"/>
                      <w:r w:rsidRPr="00F74F12">
                        <w:t xml:space="preserve"> a </w:t>
                      </w:r>
                      <w:proofErr w:type="spellStart"/>
                      <w:r w:rsidRPr="00F74F12">
                        <w:t>Patria</w:t>
                      </w:r>
                      <w:proofErr w:type="spellEnd"/>
                      <w:r w:rsidRPr="00F74F12">
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</w:r>
                      <w:proofErr w:type="spellStart"/>
                      <w:r w:rsidRPr="00F74F12">
                        <w:t>bankopojišťovací</w:t>
                      </w:r>
                      <w:proofErr w:type="spellEnd"/>
                      <w:r w:rsidRPr="00F74F12">
                        <w:t xml:space="preserve">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7B073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91CA" w14:textId="77777777" w:rsidR="00CF2551" w:rsidRDefault="00CF2551" w:rsidP="00CF0D33">
      <w:r>
        <w:separator/>
      </w:r>
    </w:p>
  </w:endnote>
  <w:endnote w:type="continuationSeparator" w:id="0">
    <w:p w14:paraId="7FCEE433" w14:textId="77777777" w:rsidR="00CF2551" w:rsidRDefault="00CF255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1861A228-2F51-4D27-AEF6-1088ECFFF0CE}"/>
    <w:embedBold r:id="rId2" w:fontKey="{3D765B30-C44A-47A5-BAE3-B4DCC062C04F}"/>
    <w:embedItalic r:id="rId3" w:fontKey="{7995D58B-CF95-494F-8A7B-2218F6B44A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21771B7-DD9C-49E9-82BC-F1A5776DFF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CCC3820-BDBA-4EE0-B39E-619C3CB3F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8C2FE7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A610F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E4ED73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1976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BAA18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2DCA284A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89984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65555D" id="Skupina 53" o:spid="_x0000_s1026" style="position:absolute;margin-left:113.4pt;margin-top:792.6pt;width:18.4pt;height:18.4pt;z-index:25165721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4928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4314A" id="Freeform 6" o:spid="_x0000_s1026" href="https://www.facebook.com/csob" style="position:absolute;margin-left:36.85pt;margin-top:792.65pt;width:18.45pt;height:18.4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3E33F3" id="Freeform 5" o:spid="_x0000_s1026" href="https://www.linkedin.com/company/csob" style="position:absolute;margin-left:62.3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10DA21" id="Freeform 7" o:spid="_x0000_s1026" href="https://twitter.com/CSOB_CZ" style="position:absolute;margin-left:87.9pt;margin-top:792.65pt;width:18.45pt;height:18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8C2FE7">
      <w:t>10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36736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8C2FE7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8C2FE7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354479">
      <w:t>října</w:t>
    </w:r>
    <w:r w:rsidR="009132C4">
      <w:t xml:space="preserve"> 202</w:t>
    </w:r>
    <w:r>
      <w:t>3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AD3FA" w14:textId="77777777" w:rsidR="00CF2551" w:rsidRDefault="00CF2551" w:rsidP="00CF0D33">
      <w:r>
        <w:separator/>
      </w:r>
    </w:p>
  </w:footnote>
  <w:footnote w:type="continuationSeparator" w:id="0">
    <w:p w14:paraId="3D60E53D" w14:textId="77777777" w:rsidR="00CF2551" w:rsidRDefault="00CF255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1"/>
  </w:num>
  <w:num w:numId="2" w16cid:durableId="1699895927">
    <w:abstractNumId w:val="4"/>
  </w:num>
  <w:num w:numId="3" w16cid:durableId="1778593927">
    <w:abstractNumId w:val="3"/>
  </w:num>
  <w:num w:numId="4" w16cid:durableId="717247481">
    <w:abstractNumId w:val="2"/>
  </w:num>
  <w:num w:numId="5" w16cid:durableId="1272517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176BF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E65CC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A0F83"/>
    <w:rsid w:val="001B2A7A"/>
    <w:rsid w:val="001B5F22"/>
    <w:rsid w:val="001B6138"/>
    <w:rsid w:val="001B6953"/>
    <w:rsid w:val="001C14CA"/>
    <w:rsid w:val="001C68F6"/>
    <w:rsid w:val="001D5BF3"/>
    <w:rsid w:val="001E3BF7"/>
    <w:rsid w:val="001E5470"/>
    <w:rsid w:val="001F5A7A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2728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5F6693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170AB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2FE7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3D6D"/>
    <w:rsid w:val="00A94BF2"/>
    <w:rsid w:val="00AA2034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876FC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527B4"/>
    <w:rsid w:val="00C60E56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2715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A7459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3</Pages>
  <Words>657</Words>
  <Characters>3883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6</cp:revision>
  <cp:lastPrinted>2019-03-21T10:42:00Z</cp:lastPrinted>
  <dcterms:created xsi:type="dcterms:W3CDTF">2023-10-04T12:55:00Z</dcterms:created>
  <dcterms:modified xsi:type="dcterms:W3CDTF">2023-10-10T05:47:00Z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