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6AE97" w14:textId="77777777" w:rsidR="00DA0D95" w:rsidRDefault="00DA0D95" w:rsidP="008A3DB4">
      <w:pPr>
        <w:jc w:val="center"/>
        <w:rPr>
          <w:b/>
          <w:bCs/>
          <w:noProof/>
          <w:color w:val="00264C" w:themeColor="accent1" w:themeShade="BF"/>
          <w:sz w:val="32"/>
          <w:szCs w:val="32"/>
        </w:rPr>
      </w:pPr>
      <w:r>
        <w:rPr>
          <w:b/>
          <w:bCs/>
          <w:noProof/>
          <w:color w:val="00264C" w:themeColor="accent1" w:themeShade="BF"/>
          <w:sz w:val="32"/>
          <w:szCs w:val="32"/>
        </w:rPr>
        <w:t>Novým členem</w:t>
      </w:r>
      <w:r w:rsidR="00196B93" w:rsidRPr="00196B93">
        <w:rPr>
          <w:b/>
          <w:bCs/>
          <w:noProof/>
          <w:color w:val="00264C" w:themeColor="accent1" w:themeShade="BF"/>
          <w:sz w:val="32"/>
          <w:szCs w:val="32"/>
        </w:rPr>
        <w:t xml:space="preserve"> představenstva</w:t>
      </w:r>
    </w:p>
    <w:p w14:paraId="758AA116" w14:textId="0515BF72" w:rsidR="00196B93" w:rsidRPr="00196B93" w:rsidRDefault="00196B93" w:rsidP="008A3DB4">
      <w:pPr>
        <w:jc w:val="center"/>
        <w:rPr>
          <w:b/>
          <w:bCs/>
          <w:sz w:val="12"/>
          <w:szCs w:val="12"/>
        </w:rPr>
      </w:pPr>
      <w:r w:rsidRPr="00196B93">
        <w:rPr>
          <w:b/>
          <w:bCs/>
          <w:noProof/>
          <w:color w:val="00264C" w:themeColor="accent1" w:themeShade="BF"/>
          <w:sz w:val="32"/>
          <w:szCs w:val="32"/>
        </w:rPr>
        <w:t>ČSOB Pojišťovny</w:t>
      </w:r>
      <w:r w:rsidR="00DA0D95">
        <w:rPr>
          <w:b/>
          <w:bCs/>
          <w:noProof/>
          <w:color w:val="00264C" w:themeColor="accent1" w:themeShade="BF"/>
          <w:sz w:val="32"/>
          <w:szCs w:val="32"/>
        </w:rPr>
        <w:t xml:space="preserve"> </w:t>
      </w:r>
      <w:r w:rsidRPr="00DA0D95">
        <w:rPr>
          <w:b/>
          <w:bCs/>
          <w:noProof/>
          <w:color w:val="00264C" w:themeColor="accent1" w:themeShade="BF"/>
          <w:sz w:val="32"/>
          <w:szCs w:val="32"/>
        </w:rPr>
        <w:t>je Tomáš Hotový</w:t>
      </w:r>
    </w:p>
    <w:p w14:paraId="5C2DC100" w14:textId="77777777" w:rsidR="00FA7459" w:rsidRPr="00FA7459" w:rsidRDefault="00FA7459" w:rsidP="00FA7459">
      <w:pPr>
        <w:rPr>
          <w:b/>
          <w:bCs/>
          <w:sz w:val="4"/>
          <w:szCs w:val="4"/>
        </w:rPr>
      </w:pPr>
    </w:p>
    <w:p w14:paraId="2A979116" w14:textId="4B7FFC4C" w:rsidR="008A3DB4" w:rsidRPr="00912E42" w:rsidRDefault="00196B93" w:rsidP="008A3DB4">
      <w:pPr>
        <w:jc w:val="both"/>
        <w:rPr>
          <w:rFonts w:asciiTheme="minorHAnsi" w:hAnsiTheme="minorHAnsi" w:cstheme="minorHAnsi"/>
          <w:b/>
          <w:bCs/>
          <w:color w:val="00264C" w:themeColor="accent1" w:themeShade="BF"/>
          <w:sz w:val="24"/>
          <w:szCs w:val="24"/>
        </w:rPr>
      </w:pPr>
      <w:bookmarkStart w:id="0" w:name="_Hlk156218196"/>
      <w:r>
        <w:rPr>
          <w:rFonts w:asciiTheme="minorHAnsi" w:hAnsiTheme="minorHAnsi" w:cstheme="minorHAnsi"/>
          <w:b/>
          <w:bCs/>
          <w:color w:val="00264C" w:themeColor="accent1" w:themeShade="BF"/>
          <w:sz w:val="24"/>
          <w:szCs w:val="24"/>
        </w:rPr>
        <w:t>Novým členem</w:t>
      </w:r>
      <w:r w:rsidR="002D20F9">
        <w:rPr>
          <w:rFonts w:asciiTheme="minorHAnsi" w:hAnsiTheme="minorHAnsi" w:cstheme="minorHAnsi"/>
          <w:b/>
          <w:bCs/>
          <w:color w:val="00264C" w:themeColor="accent1" w:themeShade="BF"/>
          <w:sz w:val="24"/>
          <w:szCs w:val="24"/>
        </w:rPr>
        <w:t xml:space="preserve"> představenstva ČSOB Pojišťovny bude od 1. 2. 2024</w:t>
      </w:r>
      <w:r>
        <w:rPr>
          <w:rFonts w:asciiTheme="minorHAnsi" w:hAnsiTheme="minorHAnsi" w:cstheme="minorHAnsi"/>
          <w:b/>
          <w:bCs/>
          <w:color w:val="00264C" w:themeColor="accent1" w:themeShade="BF"/>
          <w:sz w:val="24"/>
          <w:szCs w:val="24"/>
        </w:rPr>
        <w:t xml:space="preserve"> Tomáš Hotový, který bude mít od uvedeného data na starost oblast </w:t>
      </w:r>
      <w:proofErr w:type="spellStart"/>
      <w:r>
        <w:rPr>
          <w:rFonts w:asciiTheme="minorHAnsi" w:hAnsiTheme="minorHAnsi" w:cstheme="minorHAnsi"/>
          <w:b/>
          <w:bCs/>
          <w:color w:val="00264C" w:themeColor="accent1" w:themeShade="BF"/>
          <w:sz w:val="24"/>
          <w:szCs w:val="24"/>
        </w:rPr>
        <w:t>bankopojištění</w:t>
      </w:r>
      <w:proofErr w:type="spellEnd"/>
      <w:r>
        <w:rPr>
          <w:rFonts w:asciiTheme="minorHAnsi" w:hAnsiTheme="minorHAnsi" w:cstheme="minorHAnsi"/>
          <w:b/>
          <w:bCs/>
          <w:color w:val="00264C" w:themeColor="accent1" w:themeShade="BF"/>
          <w:sz w:val="24"/>
          <w:szCs w:val="24"/>
        </w:rPr>
        <w:t xml:space="preserve"> a klientských služeb.</w:t>
      </w:r>
    </w:p>
    <w:p w14:paraId="5586E58D" w14:textId="77777777" w:rsidR="008A3DB4" w:rsidRPr="00912E42" w:rsidRDefault="008A3DB4" w:rsidP="008A3DB4">
      <w:pPr>
        <w:jc w:val="both"/>
        <w:rPr>
          <w:rFonts w:asciiTheme="minorHAnsi" w:hAnsiTheme="minorHAnsi" w:cstheme="minorHAnsi"/>
          <w:i/>
          <w:iCs/>
          <w:color w:val="00264C" w:themeColor="accent1" w:themeShade="BF"/>
        </w:rPr>
      </w:pPr>
    </w:p>
    <w:p w14:paraId="474EEEA6" w14:textId="07FEBC1E" w:rsidR="00E36402" w:rsidRDefault="008A3DB4" w:rsidP="00E36402">
      <w:pPr>
        <w:jc w:val="both"/>
        <w:rPr>
          <w:rFonts w:asciiTheme="minorHAnsi" w:hAnsiTheme="minorHAnsi" w:cstheme="minorHAnsi"/>
          <w:color w:val="00264C" w:themeColor="accent1" w:themeShade="BF"/>
        </w:rPr>
      </w:pPr>
      <w:r w:rsidRPr="00912E42">
        <w:rPr>
          <w:rFonts w:asciiTheme="minorHAnsi" w:hAnsiTheme="minorHAnsi" w:cstheme="minorHAnsi"/>
          <w:i/>
          <w:iCs/>
          <w:color w:val="00264C" w:themeColor="accent1" w:themeShade="BF"/>
        </w:rPr>
        <w:t>„</w:t>
      </w:r>
      <w:r w:rsidR="000005F7" w:rsidRPr="000005F7">
        <w:rPr>
          <w:rFonts w:asciiTheme="minorHAnsi" w:hAnsiTheme="minorHAnsi" w:cstheme="minorHAnsi"/>
          <w:i/>
          <w:iCs/>
          <w:color w:val="00264C" w:themeColor="accent1" w:themeShade="BF"/>
        </w:rPr>
        <w:t>Tomáš dokázal v posledních letech posunout digitalizaci v mnoha oblastech a st</w:t>
      </w:r>
      <w:r w:rsidR="000005F7">
        <w:rPr>
          <w:rFonts w:asciiTheme="minorHAnsi" w:hAnsiTheme="minorHAnsi" w:cstheme="minorHAnsi"/>
          <w:i/>
          <w:iCs/>
          <w:color w:val="00264C" w:themeColor="accent1" w:themeShade="BF"/>
        </w:rPr>
        <w:t>á</w:t>
      </w:r>
      <w:r w:rsidR="000005F7" w:rsidRPr="000005F7">
        <w:rPr>
          <w:rFonts w:asciiTheme="minorHAnsi" w:hAnsiTheme="minorHAnsi" w:cstheme="minorHAnsi"/>
          <w:i/>
          <w:iCs/>
          <w:color w:val="00264C" w:themeColor="accent1" w:themeShade="BF"/>
        </w:rPr>
        <w:t>l u robotizace a automatizace servisních úkon</w:t>
      </w:r>
      <w:r w:rsidR="000005F7">
        <w:rPr>
          <w:rFonts w:asciiTheme="minorHAnsi" w:hAnsiTheme="minorHAnsi" w:cstheme="minorHAnsi"/>
          <w:i/>
          <w:iCs/>
          <w:color w:val="00264C" w:themeColor="accent1" w:themeShade="BF"/>
        </w:rPr>
        <w:t>ů</w:t>
      </w:r>
      <w:r w:rsidR="000005F7" w:rsidRPr="000005F7">
        <w:rPr>
          <w:rFonts w:asciiTheme="minorHAnsi" w:hAnsiTheme="minorHAnsi" w:cstheme="minorHAnsi"/>
          <w:i/>
          <w:iCs/>
          <w:color w:val="00264C" w:themeColor="accent1" w:themeShade="BF"/>
        </w:rPr>
        <w:t xml:space="preserve">. Jeho prvořadý úkol bude dále akcelerovat </w:t>
      </w:r>
      <w:proofErr w:type="spellStart"/>
      <w:r w:rsidR="000005F7" w:rsidRPr="000005F7">
        <w:rPr>
          <w:rFonts w:asciiTheme="minorHAnsi" w:hAnsiTheme="minorHAnsi" w:cstheme="minorHAnsi"/>
          <w:i/>
          <w:iCs/>
          <w:color w:val="00264C" w:themeColor="accent1" w:themeShade="BF"/>
        </w:rPr>
        <w:t>bankopojištění</w:t>
      </w:r>
      <w:proofErr w:type="spellEnd"/>
      <w:r w:rsidR="000005F7" w:rsidRPr="000005F7">
        <w:rPr>
          <w:rFonts w:asciiTheme="minorHAnsi" w:hAnsiTheme="minorHAnsi" w:cstheme="minorHAnsi"/>
          <w:i/>
          <w:iCs/>
          <w:color w:val="00264C" w:themeColor="accent1" w:themeShade="BF"/>
        </w:rPr>
        <w:t xml:space="preserve"> na novou úroveň a pokračovat v efektivní digitalizaci. Jedním z jeho cílů je i více propojit a zatraktivnit benefity pro klienta, pokud bude mít jak produkty pojišťovny na straně jedné, tak produkty banky na straně druhé</w:t>
      </w:r>
      <w:r w:rsidRPr="00912E42">
        <w:rPr>
          <w:rFonts w:asciiTheme="minorHAnsi" w:hAnsiTheme="minorHAnsi" w:cstheme="minorHAnsi"/>
          <w:i/>
          <w:iCs/>
          <w:color w:val="00264C" w:themeColor="accent1" w:themeShade="BF"/>
        </w:rPr>
        <w:t xml:space="preserve">,“ </w:t>
      </w:r>
      <w:r w:rsidR="00E36402" w:rsidRPr="000005F7">
        <w:rPr>
          <w:rFonts w:asciiTheme="minorHAnsi" w:hAnsiTheme="minorHAnsi" w:cstheme="minorHAnsi"/>
          <w:color w:val="00264C" w:themeColor="accent1" w:themeShade="BF"/>
        </w:rPr>
        <w:t xml:space="preserve">řekl předseda představenstva a generální ředitel ČSOB Pojišťovny </w:t>
      </w:r>
      <w:r w:rsidR="00E36402" w:rsidRPr="000005F7">
        <w:rPr>
          <w:rFonts w:asciiTheme="minorHAnsi" w:hAnsiTheme="minorHAnsi" w:cstheme="minorHAnsi"/>
          <w:b/>
          <w:bCs/>
          <w:color w:val="00264C" w:themeColor="accent1" w:themeShade="BF"/>
        </w:rPr>
        <w:t>Jiří Střelický</w:t>
      </w:r>
      <w:r w:rsidR="00E36402" w:rsidRPr="000005F7">
        <w:rPr>
          <w:rFonts w:asciiTheme="minorHAnsi" w:hAnsiTheme="minorHAnsi" w:cstheme="minorHAnsi"/>
          <w:color w:val="00264C" w:themeColor="accent1" w:themeShade="BF"/>
        </w:rPr>
        <w:t>.</w:t>
      </w:r>
    </w:p>
    <w:bookmarkEnd w:id="0"/>
    <w:p w14:paraId="528374EF" w14:textId="77777777" w:rsidR="002D20F9" w:rsidRPr="000005F7" w:rsidRDefault="002D20F9" w:rsidP="00E36402">
      <w:pPr>
        <w:jc w:val="both"/>
        <w:rPr>
          <w:rFonts w:asciiTheme="minorHAnsi" w:hAnsiTheme="minorHAnsi" w:cstheme="minorHAnsi"/>
          <w:i/>
          <w:iCs/>
          <w:color w:val="00264C" w:themeColor="accent1" w:themeShade="BF"/>
        </w:rPr>
      </w:pPr>
    </w:p>
    <w:p w14:paraId="7135192D" w14:textId="1829CAD8" w:rsidR="00E36402" w:rsidRDefault="00E36402" w:rsidP="00E36402">
      <w:pPr>
        <w:jc w:val="both"/>
        <w:rPr>
          <w:rFonts w:asciiTheme="minorHAnsi" w:hAnsiTheme="minorHAnsi" w:cstheme="minorHAnsi"/>
          <w:color w:val="00264C" w:themeColor="accent1" w:themeShade="BF"/>
        </w:rPr>
      </w:pPr>
      <w:r w:rsidRPr="00E36402">
        <w:rPr>
          <w:rFonts w:asciiTheme="minorHAnsi" w:hAnsiTheme="minorHAnsi" w:cstheme="minorHAnsi"/>
          <w:i/>
          <w:iCs/>
          <w:color w:val="00264C" w:themeColor="accent1" w:themeShade="BF"/>
        </w:rPr>
        <w:t>„</w:t>
      </w:r>
      <w:proofErr w:type="spellStart"/>
      <w:r w:rsidRPr="00E36402">
        <w:rPr>
          <w:rFonts w:asciiTheme="minorHAnsi" w:hAnsiTheme="minorHAnsi" w:cstheme="minorHAnsi"/>
          <w:i/>
          <w:iCs/>
          <w:color w:val="00264C" w:themeColor="accent1" w:themeShade="BF"/>
        </w:rPr>
        <w:t>Bankopojištění</w:t>
      </w:r>
      <w:proofErr w:type="spellEnd"/>
      <w:r w:rsidRPr="00E36402">
        <w:rPr>
          <w:rFonts w:asciiTheme="minorHAnsi" w:hAnsiTheme="minorHAnsi" w:cstheme="minorHAnsi"/>
          <w:i/>
          <w:iCs/>
          <w:color w:val="00264C" w:themeColor="accent1" w:themeShade="BF"/>
        </w:rPr>
        <w:t xml:space="preserve"> je oblastí, kterou je naše finanční skupina na českém trhu unikátní. Těším se, že se budu podílet na jejím rozvoji, aby byla ještě větší konkurenční výhodou s maximálně pozitivním přínosem pro naše klienty. Zároveň se mohu nadále věnovat klientským službám, které jsem měl dosud na starosti a které na oblast </w:t>
      </w:r>
      <w:proofErr w:type="spellStart"/>
      <w:r w:rsidRPr="00E36402">
        <w:rPr>
          <w:rFonts w:asciiTheme="minorHAnsi" w:hAnsiTheme="minorHAnsi" w:cstheme="minorHAnsi"/>
          <w:i/>
          <w:iCs/>
          <w:color w:val="00264C" w:themeColor="accent1" w:themeShade="BF"/>
        </w:rPr>
        <w:t>bankopojištění</w:t>
      </w:r>
      <w:proofErr w:type="spellEnd"/>
      <w:r w:rsidRPr="00E36402">
        <w:rPr>
          <w:rFonts w:asciiTheme="minorHAnsi" w:hAnsiTheme="minorHAnsi" w:cstheme="minorHAnsi"/>
          <w:i/>
          <w:iCs/>
          <w:color w:val="00264C" w:themeColor="accent1" w:themeShade="BF"/>
        </w:rPr>
        <w:t xml:space="preserve"> výborně navazují. Klientské služby prošly v minulých letech úspěšnou digitalizací či automatizací vybraných procesů, ale vždy takovým způsobem, aby se z péče o klienty nevytratil prvek lidskosti, který tam </w:t>
      </w:r>
      <w:proofErr w:type="gramStart"/>
      <w:r w:rsidRPr="00E36402">
        <w:rPr>
          <w:rFonts w:asciiTheme="minorHAnsi" w:hAnsiTheme="minorHAnsi" w:cstheme="minorHAnsi"/>
          <w:i/>
          <w:iCs/>
          <w:color w:val="00264C" w:themeColor="accent1" w:themeShade="BF"/>
        </w:rPr>
        <w:t>patří</w:t>
      </w:r>
      <w:proofErr w:type="gramEnd"/>
      <w:r w:rsidRPr="00E36402">
        <w:rPr>
          <w:rFonts w:asciiTheme="minorHAnsi" w:hAnsiTheme="minorHAnsi" w:cstheme="minorHAnsi"/>
          <w:i/>
          <w:iCs/>
          <w:color w:val="00264C" w:themeColor="accent1" w:themeShade="BF"/>
        </w:rPr>
        <w:t>. Tímto způsobem chci rozvíjet služby pro naše klienty i nadále,“</w:t>
      </w:r>
      <w:r w:rsidRPr="00E36402">
        <w:rPr>
          <w:rFonts w:asciiTheme="minorHAnsi" w:hAnsiTheme="minorHAnsi" w:cstheme="minorHAnsi"/>
          <w:color w:val="00264C" w:themeColor="accent1" w:themeShade="BF"/>
        </w:rPr>
        <w:t xml:space="preserve"> uvedl </w:t>
      </w:r>
      <w:r w:rsidRPr="00E36402">
        <w:rPr>
          <w:rFonts w:asciiTheme="minorHAnsi" w:hAnsiTheme="minorHAnsi" w:cstheme="minorHAnsi"/>
          <w:b/>
          <w:bCs/>
          <w:color w:val="00264C" w:themeColor="accent1" w:themeShade="BF"/>
        </w:rPr>
        <w:t>Tomáš Hotový</w:t>
      </w:r>
      <w:r w:rsidRPr="00E36402">
        <w:rPr>
          <w:rFonts w:asciiTheme="minorHAnsi" w:hAnsiTheme="minorHAnsi" w:cstheme="minorHAnsi"/>
          <w:color w:val="00264C" w:themeColor="accent1" w:themeShade="BF"/>
        </w:rPr>
        <w:t>, člen představenstva ČSOB Pojišťovny odpovědný</w:t>
      </w:r>
      <w:r w:rsidR="000005F7">
        <w:rPr>
          <w:rFonts w:asciiTheme="minorHAnsi" w:hAnsiTheme="minorHAnsi" w:cstheme="minorHAnsi"/>
          <w:color w:val="00264C" w:themeColor="accent1" w:themeShade="BF"/>
        </w:rPr>
        <w:t xml:space="preserve"> od 1. 2. 2024 </w:t>
      </w:r>
      <w:r w:rsidRPr="00E36402">
        <w:rPr>
          <w:rFonts w:asciiTheme="minorHAnsi" w:hAnsiTheme="minorHAnsi" w:cstheme="minorHAnsi"/>
          <w:color w:val="00264C" w:themeColor="accent1" w:themeShade="BF"/>
        </w:rPr>
        <w:t xml:space="preserve">za oblast </w:t>
      </w:r>
      <w:proofErr w:type="spellStart"/>
      <w:r w:rsidRPr="00E36402">
        <w:rPr>
          <w:rFonts w:asciiTheme="minorHAnsi" w:hAnsiTheme="minorHAnsi" w:cstheme="minorHAnsi"/>
          <w:color w:val="00264C" w:themeColor="accent1" w:themeShade="BF"/>
        </w:rPr>
        <w:t>bankopojištění</w:t>
      </w:r>
      <w:proofErr w:type="spellEnd"/>
      <w:r w:rsidRPr="00E36402">
        <w:rPr>
          <w:rFonts w:asciiTheme="minorHAnsi" w:hAnsiTheme="minorHAnsi" w:cstheme="minorHAnsi"/>
          <w:color w:val="00264C" w:themeColor="accent1" w:themeShade="BF"/>
        </w:rPr>
        <w:t xml:space="preserve"> a klientských služeb.</w:t>
      </w:r>
    </w:p>
    <w:p w14:paraId="16578807" w14:textId="77777777" w:rsidR="002D20F9" w:rsidRPr="00E36402" w:rsidRDefault="002D20F9" w:rsidP="00E36402">
      <w:pPr>
        <w:jc w:val="both"/>
        <w:rPr>
          <w:rFonts w:asciiTheme="minorHAnsi" w:hAnsiTheme="minorHAnsi" w:cstheme="minorHAnsi"/>
          <w:color w:val="00264C" w:themeColor="accent1" w:themeShade="BF"/>
        </w:rPr>
      </w:pPr>
    </w:p>
    <w:p w14:paraId="3B86E828" w14:textId="10FC2051" w:rsidR="00E36402" w:rsidRDefault="00E36402" w:rsidP="00E36402">
      <w:pPr>
        <w:jc w:val="both"/>
        <w:rPr>
          <w:rFonts w:asciiTheme="minorHAnsi" w:hAnsiTheme="minorHAnsi" w:cstheme="minorHAnsi"/>
          <w:color w:val="00264C" w:themeColor="accent1" w:themeShade="BF"/>
        </w:rPr>
      </w:pPr>
      <w:r w:rsidRPr="00E36402">
        <w:rPr>
          <w:rFonts w:asciiTheme="minorHAnsi" w:hAnsiTheme="minorHAnsi" w:cstheme="minorHAnsi"/>
          <w:b/>
          <w:bCs/>
          <w:color w:val="00264C" w:themeColor="accent1" w:themeShade="BF"/>
        </w:rPr>
        <w:t>Tomáš Hotový</w:t>
      </w:r>
      <w:r w:rsidRPr="00E36402">
        <w:rPr>
          <w:rFonts w:asciiTheme="minorHAnsi" w:hAnsiTheme="minorHAnsi" w:cstheme="minorHAnsi"/>
          <w:color w:val="00264C" w:themeColor="accent1" w:themeShade="BF"/>
        </w:rPr>
        <w:t xml:space="preserve"> se pohybuje v oblastí finančního byznysu již od roku 1999. Necelých deset let pracoval na manažerských pozicích v leasingových společnostech </w:t>
      </w:r>
      <w:proofErr w:type="spellStart"/>
      <w:r w:rsidRPr="00E36402">
        <w:rPr>
          <w:rFonts w:asciiTheme="minorHAnsi" w:hAnsiTheme="minorHAnsi" w:cstheme="minorHAnsi"/>
          <w:color w:val="00264C" w:themeColor="accent1" w:themeShade="BF"/>
        </w:rPr>
        <w:t>sAutoleasing</w:t>
      </w:r>
      <w:proofErr w:type="spellEnd"/>
      <w:r w:rsidRPr="00E36402">
        <w:rPr>
          <w:rFonts w:asciiTheme="minorHAnsi" w:hAnsiTheme="minorHAnsi" w:cstheme="minorHAnsi"/>
          <w:color w:val="00264C" w:themeColor="accent1" w:themeShade="BF"/>
        </w:rPr>
        <w:t xml:space="preserve"> a Leasing České spořitelny. Do skupiny ČSOB nastoupil v roce 2007 a jeho první manažerskou výzvou byla pozice ředitele odboru klientského centra Českomoravské stavební spořitelny (ČMSS). V ČMSS dále doplňoval svou agendu o oblasti úvěrů, pohledávek, klientských služeb či projektovou činnost. V roce 2016 přestoupil do ČSOB Pojišťovny, kde dostal na starost oblast aplikačního, procesního a projektového managementu a postupně se vypracoval na ředitele Odboru podpory a správy pojištění se zodpovědností za projektový a procesní management, digitalizaci, procesní optimalizaci, řešení klientských stížností, call-centrum, testing a správu pojištění. Od 1. 2. 2024 je coby člen představenstva ČSOB Pojišťovny odpovědný za oblast </w:t>
      </w:r>
      <w:proofErr w:type="spellStart"/>
      <w:r w:rsidRPr="00E36402">
        <w:rPr>
          <w:rFonts w:asciiTheme="minorHAnsi" w:hAnsiTheme="minorHAnsi" w:cstheme="minorHAnsi"/>
          <w:color w:val="00264C" w:themeColor="accent1" w:themeShade="BF"/>
        </w:rPr>
        <w:t>bankopojištění</w:t>
      </w:r>
      <w:proofErr w:type="spellEnd"/>
      <w:r w:rsidRPr="00E36402">
        <w:rPr>
          <w:rFonts w:asciiTheme="minorHAnsi" w:hAnsiTheme="minorHAnsi" w:cstheme="minorHAnsi"/>
          <w:color w:val="00264C" w:themeColor="accent1" w:themeShade="BF"/>
        </w:rPr>
        <w:t xml:space="preserve"> a klientských služeb.</w:t>
      </w:r>
    </w:p>
    <w:p w14:paraId="1C9B3CDB" w14:textId="33ACA80B" w:rsidR="008A3DB4" w:rsidRPr="00E36402" w:rsidRDefault="00E36402" w:rsidP="008A3DB4">
      <w:pPr>
        <w:jc w:val="both"/>
        <w:rPr>
          <w:rFonts w:asciiTheme="minorHAnsi" w:hAnsiTheme="minorHAnsi" w:cstheme="minorHAnsi"/>
          <w:b/>
          <w:bCs/>
          <w:color w:val="00264C" w:themeColor="accent1" w:themeShade="BF"/>
          <w:sz w:val="22"/>
          <w:szCs w:val="22"/>
        </w:rPr>
      </w:pPr>
      <w:r w:rsidRPr="00E36402">
        <w:rPr>
          <w:rFonts w:asciiTheme="minorHAnsi" w:hAnsiTheme="minorHAnsi" w:cstheme="minorHAnsi"/>
          <w:b/>
          <w:bCs/>
          <w:color w:val="00264C" w:themeColor="accent1" w:themeShade="BF"/>
          <w:sz w:val="22"/>
          <w:szCs w:val="22"/>
        </w:rPr>
        <w:lastRenderedPageBreak/>
        <w:t>Představenstvo ČSOB Pojišťovny od 1. 2. 2024</w:t>
      </w:r>
    </w:p>
    <w:p w14:paraId="01B78ECF" w14:textId="41DF2B8E" w:rsidR="00E36402" w:rsidRDefault="00E36402" w:rsidP="008A3DB4">
      <w:pPr>
        <w:jc w:val="both"/>
        <w:rPr>
          <w:rFonts w:asciiTheme="minorHAnsi" w:hAnsiTheme="minorHAnsi" w:cstheme="minorHAnsi"/>
          <w:color w:val="00264C" w:themeColor="accent1" w:themeShade="BF"/>
        </w:rPr>
      </w:pPr>
      <w:r w:rsidRPr="00E36402">
        <w:rPr>
          <w:rFonts w:asciiTheme="minorHAnsi" w:hAnsiTheme="minorHAnsi" w:cstheme="minorHAnsi"/>
          <w:b/>
          <w:bCs/>
          <w:color w:val="00264C" w:themeColor="accent1" w:themeShade="BF"/>
        </w:rPr>
        <w:t>Jiří Střelický</w:t>
      </w:r>
      <w:r>
        <w:rPr>
          <w:rFonts w:asciiTheme="minorHAnsi" w:hAnsiTheme="minorHAnsi" w:cstheme="minorHAnsi"/>
          <w:color w:val="00264C" w:themeColor="accent1" w:themeShade="BF"/>
        </w:rPr>
        <w:t xml:space="preserve"> – předseda představenstva odpovědný za útvar generálního ředitele</w:t>
      </w:r>
    </w:p>
    <w:p w14:paraId="63CCB0F5" w14:textId="7E9251F3" w:rsidR="00E36402" w:rsidRPr="003B45E6" w:rsidRDefault="00E36402" w:rsidP="00E36402">
      <w:pPr>
        <w:jc w:val="both"/>
        <w:rPr>
          <w:rFonts w:asciiTheme="minorHAnsi" w:hAnsiTheme="minorHAnsi" w:cstheme="minorHAnsi"/>
          <w:color w:val="00264C" w:themeColor="accent1" w:themeShade="BF"/>
        </w:rPr>
      </w:pPr>
      <w:r w:rsidRPr="00E36402">
        <w:rPr>
          <w:rFonts w:asciiTheme="minorHAnsi" w:hAnsiTheme="minorHAnsi" w:cstheme="minorHAnsi"/>
          <w:b/>
          <w:bCs/>
          <w:color w:val="00264C" w:themeColor="accent1" w:themeShade="BF"/>
        </w:rPr>
        <w:t>Stanislav Uma</w:t>
      </w:r>
      <w:r>
        <w:rPr>
          <w:rFonts w:asciiTheme="minorHAnsi" w:hAnsiTheme="minorHAnsi" w:cstheme="minorHAnsi"/>
          <w:color w:val="00264C" w:themeColor="accent1" w:themeShade="BF"/>
        </w:rPr>
        <w:t xml:space="preserve"> – </w:t>
      </w:r>
      <w:r w:rsidRPr="00E36402">
        <w:rPr>
          <w:rFonts w:asciiTheme="minorHAnsi" w:hAnsiTheme="minorHAnsi" w:cstheme="minorHAnsi"/>
          <w:color w:val="00264C" w:themeColor="accent1" w:themeShade="BF"/>
        </w:rPr>
        <w:t xml:space="preserve">místopředseda představenstva odpovědný za divizi </w:t>
      </w:r>
      <w:r w:rsidR="003B45E6" w:rsidRPr="003B45E6">
        <w:rPr>
          <w:rFonts w:asciiTheme="minorHAnsi" w:hAnsiTheme="minorHAnsi" w:cstheme="minorHAnsi"/>
          <w:color w:val="00264C" w:themeColor="accent1" w:themeShade="BF"/>
        </w:rPr>
        <w:t>interní distribuce a likvidace pojistných událostí</w:t>
      </w:r>
    </w:p>
    <w:p w14:paraId="4D5ECC76" w14:textId="592F7FA0" w:rsidR="00E36402" w:rsidRDefault="00E36402" w:rsidP="008A3DB4">
      <w:pPr>
        <w:jc w:val="both"/>
        <w:rPr>
          <w:rFonts w:asciiTheme="minorHAnsi" w:hAnsiTheme="minorHAnsi" w:cstheme="minorHAnsi"/>
          <w:color w:val="00264C" w:themeColor="accent1" w:themeShade="BF"/>
        </w:rPr>
      </w:pPr>
      <w:r w:rsidRPr="00E36402">
        <w:rPr>
          <w:rFonts w:asciiTheme="minorHAnsi" w:hAnsiTheme="minorHAnsi" w:cstheme="minorHAnsi"/>
          <w:b/>
          <w:bCs/>
          <w:color w:val="00264C" w:themeColor="accent1" w:themeShade="BF"/>
        </w:rPr>
        <w:t>Marek Cach</w:t>
      </w:r>
      <w:r>
        <w:rPr>
          <w:rFonts w:asciiTheme="minorHAnsi" w:hAnsiTheme="minorHAnsi" w:cstheme="minorHAnsi"/>
          <w:color w:val="00264C" w:themeColor="accent1" w:themeShade="BF"/>
        </w:rPr>
        <w:t xml:space="preserve"> – </w:t>
      </w:r>
      <w:r w:rsidRPr="00E36402">
        <w:rPr>
          <w:rFonts w:asciiTheme="minorHAnsi" w:hAnsiTheme="minorHAnsi" w:cstheme="minorHAnsi"/>
          <w:color w:val="00264C" w:themeColor="accent1" w:themeShade="BF"/>
        </w:rPr>
        <w:t>člen představenstva odpovědný za divizi životního a neživotního pojištění</w:t>
      </w:r>
    </w:p>
    <w:p w14:paraId="30F0BA5B" w14:textId="77777777" w:rsidR="00E36402" w:rsidRPr="00E36402" w:rsidRDefault="00E36402" w:rsidP="00E36402">
      <w:pPr>
        <w:jc w:val="both"/>
        <w:rPr>
          <w:rFonts w:asciiTheme="minorHAnsi" w:hAnsiTheme="minorHAnsi" w:cstheme="minorHAnsi"/>
          <w:color w:val="00264C" w:themeColor="accent1" w:themeShade="BF"/>
        </w:rPr>
      </w:pPr>
      <w:r w:rsidRPr="00E36402">
        <w:rPr>
          <w:rFonts w:asciiTheme="minorHAnsi" w:hAnsiTheme="minorHAnsi" w:cstheme="minorHAnsi"/>
          <w:b/>
          <w:bCs/>
          <w:color w:val="00264C" w:themeColor="accent1" w:themeShade="BF"/>
        </w:rPr>
        <w:t>Tomáš Lain</w:t>
      </w:r>
      <w:r>
        <w:rPr>
          <w:rFonts w:asciiTheme="minorHAnsi" w:hAnsiTheme="minorHAnsi" w:cstheme="minorHAnsi"/>
          <w:color w:val="00264C" w:themeColor="accent1" w:themeShade="BF"/>
        </w:rPr>
        <w:t xml:space="preserve"> – </w:t>
      </w:r>
      <w:r w:rsidRPr="00E36402">
        <w:rPr>
          <w:rFonts w:asciiTheme="minorHAnsi" w:hAnsiTheme="minorHAnsi" w:cstheme="minorHAnsi"/>
          <w:color w:val="00264C" w:themeColor="accent1" w:themeShade="BF"/>
        </w:rPr>
        <w:t>člen představenstva odpovědný za divizi financí</w:t>
      </w:r>
    </w:p>
    <w:p w14:paraId="1E95450A" w14:textId="43ED0023" w:rsidR="00E36402" w:rsidRPr="00912E42" w:rsidRDefault="00E36402" w:rsidP="008A3DB4">
      <w:pPr>
        <w:jc w:val="both"/>
        <w:rPr>
          <w:rFonts w:asciiTheme="minorHAnsi" w:hAnsiTheme="minorHAnsi" w:cstheme="minorHAnsi"/>
          <w:color w:val="00264C" w:themeColor="accent1" w:themeShade="BF"/>
        </w:rPr>
      </w:pPr>
      <w:r w:rsidRPr="00E36402">
        <w:rPr>
          <w:rFonts w:asciiTheme="minorHAnsi" w:hAnsiTheme="minorHAnsi" w:cstheme="minorHAnsi"/>
          <w:b/>
          <w:bCs/>
          <w:color w:val="00264C" w:themeColor="accent1" w:themeShade="BF"/>
        </w:rPr>
        <w:t>Tomáš Hotový</w:t>
      </w:r>
      <w:r>
        <w:rPr>
          <w:rFonts w:asciiTheme="minorHAnsi" w:hAnsiTheme="minorHAnsi" w:cstheme="minorHAnsi"/>
          <w:color w:val="00264C" w:themeColor="accent1" w:themeShade="BF"/>
        </w:rPr>
        <w:t xml:space="preserve"> – člen představenstva odpovědný za divizi </w:t>
      </w:r>
      <w:proofErr w:type="spellStart"/>
      <w:r>
        <w:rPr>
          <w:rFonts w:asciiTheme="minorHAnsi" w:hAnsiTheme="minorHAnsi" w:cstheme="minorHAnsi"/>
          <w:color w:val="00264C" w:themeColor="accent1" w:themeShade="BF"/>
        </w:rPr>
        <w:t>bank</w:t>
      </w:r>
      <w:r w:rsidR="00AA21BE">
        <w:rPr>
          <w:rFonts w:asciiTheme="minorHAnsi" w:hAnsiTheme="minorHAnsi" w:cstheme="minorHAnsi"/>
          <w:color w:val="00264C" w:themeColor="accent1" w:themeShade="BF"/>
        </w:rPr>
        <w:t>o</w:t>
      </w:r>
      <w:r>
        <w:rPr>
          <w:rFonts w:asciiTheme="minorHAnsi" w:hAnsiTheme="minorHAnsi" w:cstheme="minorHAnsi"/>
          <w:color w:val="00264C" w:themeColor="accent1" w:themeShade="BF"/>
        </w:rPr>
        <w:t>pojištění</w:t>
      </w:r>
      <w:proofErr w:type="spellEnd"/>
      <w:r>
        <w:rPr>
          <w:rFonts w:asciiTheme="minorHAnsi" w:hAnsiTheme="minorHAnsi" w:cstheme="minorHAnsi"/>
          <w:color w:val="00264C" w:themeColor="accent1" w:themeShade="BF"/>
        </w:rPr>
        <w:t xml:space="preserve"> a klientských služeb</w:t>
      </w:r>
    </w:p>
    <w:p w14:paraId="38DD1A37" w14:textId="2AF8517D" w:rsidR="008A3DB4" w:rsidRDefault="005A70F2" w:rsidP="008A3DB4">
      <w:pPr>
        <w:jc w:val="both"/>
      </w:pPr>
      <w:r w:rsidRPr="000A2D8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F1EC19" wp14:editId="2B7784AD">
                <wp:simplePos x="0" y="0"/>
                <wp:positionH relativeFrom="margin">
                  <wp:align>left</wp:align>
                </wp:positionH>
                <wp:positionV relativeFrom="paragraph">
                  <wp:posOffset>362419</wp:posOffset>
                </wp:positionV>
                <wp:extent cx="4699000" cy="2075180"/>
                <wp:effectExtent l="0" t="0" r="6350" b="1270"/>
                <wp:wrapTopAndBottom/>
                <wp:docPr id="909029425" name="Text Box 909029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9000" cy="2075290"/>
                        </a:xfrm>
                        <a:prstGeom prst="rect">
                          <a:avLst/>
                        </a:prstGeom>
                        <a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</wps:spPr>
                      <wps:txbx>
                        <w:txbxContent>
                          <w:p w14:paraId="176B1B7D" w14:textId="77777777" w:rsidR="00512051" w:rsidRDefault="00512051" w:rsidP="00512051">
                            <w:pPr>
                              <w:pStyle w:val="TZmezinadpis"/>
                              <w:spacing w:after="0"/>
                            </w:pPr>
                            <w:r>
                              <w:t>Skupina ČSOB</w:t>
                            </w:r>
                          </w:p>
                          <w:p w14:paraId="3B56BABD" w14:textId="77777777" w:rsidR="00512051" w:rsidRDefault="00512051" w:rsidP="00512051">
                            <w:pPr>
                              <w:spacing w:line="245" w:lineRule="auto"/>
                              <w:rPr>
                                <w:rFonts w:ascii="Open Sans" w:eastAsia="Open Sans" w:hAnsi="Open Sans" w:cs="Open Sans"/>
                                <w:b/>
                                <w:bCs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2BCD7F4C">
                              <w:rPr>
                                <w:rFonts w:ascii="Open Sans" w:eastAsia="Open Sans" w:hAnsi="Open Sans" w:cs="Open Sans"/>
                                <w:b/>
                                <w:bCs/>
                                <w:color w:val="002060"/>
                                <w:sz w:val="16"/>
                                <w:szCs w:val="16"/>
                              </w:rPr>
                              <w:t>Náš přístup – Jdeme vám naproti</w:t>
                            </w:r>
                          </w:p>
                          <w:p w14:paraId="7BF586ED" w14:textId="77777777" w:rsidR="00512051" w:rsidRDefault="00512051" w:rsidP="005A70F2">
                            <w:pPr>
                              <w:spacing w:line="245" w:lineRule="auto"/>
                              <w:jc w:val="both"/>
                            </w:pPr>
                            <w:r w:rsidRPr="2BCD7F4C">
                              <w:rPr>
                                <w:rFonts w:ascii="Open Sans" w:eastAsia="Open Sans" w:hAnsi="Open Sans" w:cs="Open Sans"/>
                                <w:color w:val="002060"/>
                                <w:sz w:val="16"/>
                                <w:szCs w:val="16"/>
                              </w:rPr>
                              <w:t xml:space="preserve">Věříme, že vycházet si vstříc opravdu stojí za to. Vždy jsme rádi, když se nám i drobným gestem </w:t>
                            </w:r>
                            <w:proofErr w:type="gramStart"/>
                            <w:r w:rsidRPr="2BCD7F4C">
                              <w:rPr>
                                <w:rFonts w:ascii="Open Sans" w:eastAsia="Open Sans" w:hAnsi="Open Sans" w:cs="Open Sans"/>
                                <w:color w:val="002060"/>
                                <w:sz w:val="16"/>
                                <w:szCs w:val="16"/>
                              </w:rPr>
                              <w:t>podaří</w:t>
                            </w:r>
                            <w:proofErr w:type="gramEnd"/>
                            <w:r w:rsidRPr="2BCD7F4C">
                              <w:rPr>
                                <w:rFonts w:ascii="Open Sans" w:eastAsia="Open Sans" w:hAnsi="Open Sans" w:cs="Open Sans"/>
                                <w:color w:val="002060"/>
                                <w:sz w:val="16"/>
                                <w:szCs w:val="16"/>
                              </w:rPr>
                              <w:t xml:space="preserve"> překvapit nejen naše klienty, ale i naše kolegyně a kolegy a širokou veřejnost.</w:t>
                            </w:r>
                          </w:p>
                          <w:p w14:paraId="15463CDE" w14:textId="77777777" w:rsidR="00512051" w:rsidRDefault="00512051" w:rsidP="005A70F2">
                            <w:pPr>
                              <w:spacing w:line="245" w:lineRule="auto"/>
                              <w:jc w:val="both"/>
                              <w:rPr>
                                <w:rFonts w:ascii="Open Sans" w:eastAsia="Open Sans" w:hAnsi="Open Sans" w:cs="Open Sans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2BCD7F4C">
                              <w:rPr>
                                <w:rFonts w:ascii="Open Sans" w:eastAsia="Open Sans" w:hAnsi="Open Sans" w:cs="Open Sans"/>
                                <w:color w:val="002060"/>
                                <w:sz w:val="16"/>
                                <w:szCs w:val="16"/>
                              </w:rPr>
                              <w:t xml:space="preserve"> Snažíme se dávat klientům volnost třeba při cestě k nám do banky – neomezujeme je jen </w:t>
                            </w:r>
                            <w:r>
                              <w:rPr>
                                <w:rFonts w:ascii="Open Sans" w:eastAsia="Open Sans" w:hAnsi="Open Sans" w:cs="Open Sans"/>
                                <w:color w:val="002060"/>
                                <w:sz w:val="16"/>
                                <w:szCs w:val="16"/>
                              </w:rPr>
                              <w:br/>
                            </w:r>
                            <w:r w:rsidRPr="2BCD7F4C">
                              <w:rPr>
                                <w:rFonts w:ascii="Open Sans" w:eastAsia="Open Sans" w:hAnsi="Open Sans" w:cs="Open Sans"/>
                                <w:color w:val="002060"/>
                                <w:sz w:val="16"/>
                                <w:szCs w:val="16"/>
                              </w:rPr>
                              <w:t xml:space="preserve">na digitální řešení nebo jen na osobní návštěvu pobočky. Mohou si vybrat, protože jdeme naproti jak technologickým inovacím, tak zlepšení klientského zážitku. </w:t>
                            </w:r>
                          </w:p>
                          <w:p w14:paraId="225036EB" w14:textId="77777777" w:rsidR="00512051" w:rsidRDefault="00512051" w:rsidP="005A70F2">
                            <w:pPr>
                              <w:spacing w:line="245" w:lineRule="auto"/>
                              <w:jc w:val="both"/>
                            </w:pPr>
                            <w:r w:rsidRPr="2BCD7F4C">
                              <w:rPr>
                                <w:rFonts w:ascii="Open Sans" w:eastAsia="Open Sans" w:hAnsi="Open Sans" w:cs="Open Sans"/>
                                <w:color w:val="002060"/>
                                <w:sz w:val="16"/>
                                <w:szCs w:val="16"/>
                              </w:rPr>
                              <w:t xml:space="preserve">Věříme, že i drobnosti a “samozřejmosti” mohou zásadně zpříjemnit den každého z nás. </w:t>
                            </w:r>
                            <w:r>
                              <w:rPr>
                                <w:rFonts w:ascii="Open Sans" w:eastAsia="Open Sans" w:hAnsi="Open Sans" w:cs="Open Sans"/>
                                <w:color w:val="002060"/>
                                <w:sz w:val="16"/>
                                <w:szCs w:val="16"/>
                              </w:rPr>
                              <w:br/>
                            </w:r>
                            <w:r w:rsidRPr="2BCD7F4C">
                              <w:rPr>
                                <w:rFonts w:ascii="Open Sans" w:eastAsia="Open Sans" w:hAnsi="Open Sans" w:cs="Open Sans"/>
                                <w:color w:val="002060"/>
                                <w:sz w:val="16"/>
                                <w:szCs w:val="16"/>
                              </w:rPr>
                              <w:t>A samozřejmostí je pro nás závazek spoluvytvářet lepší budoucnost s ohledem na životní prostředí kolem nás. Usilujeme o zodpovědný přístup ve všech činnostech našeho podnikání a snažíme se jít naproti s tím nejlepším řešením vždy ve správný čas.</w:t>
                            </w:r>
                          </w:p>
                          <w:p w14:paraId="7A578BB1" w14:textId="77777777" w:rsidR="00512051" w:rsidRPr="004F5085" w:rsidRDefault="00512051" w:rsidP="005A70F2">
                            <w:pPr>
                              <w:pStyle w:val="TZmensi-texty"/>
                              <w:jc w:val="both"/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0000" tIns="108000" rIns="144000" bIns="144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F1EC19" id="_x0000_t202" coordsize="21600,21600" o:spt="202" path="m,l,21600r21600,l21600,xe">
                <v:stroke joinstyle="miter"/>
                <v:path gradientshapeok="t" o:connecttype="rect"/>
              </v:shapetype>
              <v:shape id="Text Box 909029425" o:spid="_x0000_s1026" type="#_x0000_t202" style="position:absolute;left:0;text-align:left;margin-left:0;margin-top:28.55pt;width:370pt;height:163.4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" stroked="f" strokeweight=".5pt">
                <v:fill r:id="rId12" o:title="" recolor="t" rotate="t" type="frame"/>
                <v:textbox inset="5mm,3mm,4mm,4mm">
                  <w:txbxContent>
                    <w:p w14:paraId="176B1B7D" w14:textId="77777777" w:rsidR="00512051" w:rsidRDefault="00512051" w:rsidP="00512051">
                      <w:pPr>
                        <w:pStyle w:val="TZmezinadpis"/>
                        <w:spacing w:after="0"/>
                      </w:pPr>
                      <w:r>
                        <w:t>Skupina ČSOB</w:t>
                      </w:r>
                    </w:p>
                    <w:p w14:paraId="3B56BABD" w14:textId="77777777" w:rsidR="00512051" w:rsidRDefault="00512051" w:rsidP="00512051">
                      <w:pPr>
                        <w:spacing w:line="245" w:lineRule="auto"/>
                        <w:rPr>
                          <w:rFonts w:ascii="Open Sans" w:eastAsia="Open Sans" w:hAnsi="Open Sans" w:cs="Open Sans"/>
                          <w:b/>
                          <w:bCs/>
                          <w:color w:val="002060"/>
                          <w:sz w:val="16"/>
                          <w:szCs w:val="16"/>
                        </w:rPr>
                      </w:pPr>
                      <w:r w:rsidRPr="2BCD7F4C">
                        <w:rPr>
                          <w:rFonts w:ascii="Open Sans" w:eastAsia="Open Sans" w:hAnsi="Open Sans" w:cs="Open Sans"/>
                          <w:b/>
                          <w:bCs/>
                          <w:color w:val="002060"/>
                          <w:sz w:val="16"/>
                          <w:szCs w:val="16"/>
                        </w:rPr>
                        <w:t>Náš přístup – Jdeme vám naproti</w:t>
                      </w:r>
                    </w:p>
                    <w:p w14:paraId="7BF586ED" w14:textId="77777777" w:rsidR="00512051" w:rsidRDefault="00512051" w:rsidP="005A70F2">
                      <w:pPr>
                        <w:spacing w:line="245" w:lineRule="auto"/>
                        <w:jc w:val="both"/>
                      </w:pPr>
                      <w:r w:rsidRPr="2BCD7F4C">
                        <w:rPr>
                          <w:rFonts w:ascii="Open Sans" w:eastAsia="Open Sans" w:hAnsi="Open Sans" w:cs="Open Sans"/>
                          <w:color w:val="002060"/>
                          <w:sz w:val="16"/>
                          <w:szCs w:val="16"/>
                        </w:rPr>
                        <w:t xml:space="preserve">Věříme, že vycházet si vstříc opravdu stojí za to. Vždy jsme rádi, když se nám i drobným gestem </w:t>
                      </w:r>
                      <w:proofErr w:type="gramStart"/>
                      <w:r w:rsidRPr="2BCD7F4C">
                        <w:rPr>
                          <w:rFonts w:ascii="Open Sans" w:eastAsia="Open Sans" w:hAnsi="Open Sans" w:cs="Open Sans"/>
                          <w:color w:val="002060"/>
                          <w:sz w:val="16"/>
                          <w:szCs w:val="16"/>
                        </w:rPr>
                        <w:t>podaří</w:t>
                      </w:r>
                      <w:proofErr w:type="gramEnd"/>
                      <w:r w:rsidRPr="2BCD7F4C">
                        <w:rPr>
                          <w:rFonts w:ascii="Open Sans" w:eastAsia="Open Sans" w:hAnsi="Open Sans" w:cs="Open Sans"/>
                          <w:color w:val="002060"/>
                          <w:sz w:val="16"/>
                          <w:szCs w:val="16"/>
                        </w:rPr>
                        <w:t xml:space="preserve"> překvapit nejen naše klienty, ale i naše kolegyně a kolegy a širokou veřejnost.</w:t>
                      </w:r>
                    </w:p>
                    <w:p w14:paraId="15463CDE" w14:textId="77777777" w:rsidR="00512051" w:rsidRDefault="00512051" w:rsidP="005A70F2">
                      <w:pPr>
                        <w:spacing w:line="245" w:lineRule="auto"/>
                        <w:jc w:val="both"/>
                        <w:rPr>
                          <w:rFonts w:ascii="Open Sans" w:eastAsia="Open Sans" w:hAnsi="Open Sans" w:cs="Open Sans"/>
                          <w:color w:val="002060"/>
                          <w:sz w:val="16"/>
                          <w:szCs w:val="16"/>
                        </w:rPr>
                      </w:pPr>
                      <w:r w:rsidRPr="2BCD7F4C">
                        <w:rPr>
                          <w:rFonts w:ascii="Open Sans" w:eastAsia="Open Sans" w:hAnsi="Open Sans" w:cs="Open Sans"/>
                          <w:color w:val="002060"/>
                          <w:sz w:val="16"/>
                          <w:szCs w:val="16"/>
                        </w:rPr>
                        <w:t xml:space="preserve"> Snažíme se dávat klientům volnost třeba při cestě k nám do banky – neomezujeme je jen </w:t>
                      </w:r>
                      <w:r>
                        <w:rPr>
                          <w:rFonts w:ascii="Open Sans" w:eastAsia="Open Sans" w:hAnsi="Open Sans" w:cs="Open Sans"/>
                          <w:color w:val="002060"/>
                          <w:sz w:val="16"/>
                          <w:szCs w:val="16"/>
                        </w:rPr>
                        <w:br/>
                      </w:r>
                      <w:r w:rsidRPr="2BCD7F4C">
                        <w:rPr>
                          <w:rFonts w:ascii="Open Sans" w:eastAsia="Open Sans" w:hAnsi="Open Sans" w:cs="Open Sans"/>
                          <w:color w:val="002060"/>
                          <w:sz w:val="16"/>
                          <w:szCs w:val="16"/>
                        </w:rPr>
                        <w:t xml:space="preserve">na digitální řešení nebo jen na osobní návštěvu pobočky. Mohou si vybrat, protože jdeme naproti jak technologickým inovacím, tak zlepšení klientského zážitku. </w:t>
                      </w:r>
                    </w:p>
                    <w:p w14:paraId="225036EB" w14:textId="77777777" w:rsidR="00512051" w:rsidRDefault="00512051" w:rsidP="005A70F2">
                      <w:pPr>
                        <w:spacing w:line="245" w:lineRule="auto"/>
                        <w:jc w:val="both"/>
                      </w:pPr>
                      <w:r w:rsidRPr="2BCD7F4C">
                        <w:rPr>
                          <w:rFonts w:ascii="Open Sans" w:eastAsia="Open Sans" w:hAnsi="Open Sans" w:cs="Open Sans"/>
                          <w:color w:val="002060"/>
                          <w:sz w:val="16"/>
                          <w:szCs w:val="16"/>
                        </w:rPr>
                        <w:t xml:space="preserve">Věříme, že i drobnosti a “samozřejmosti” mohou zásadně zpříjemnit den každého z nás. </w:t>
                      </w:r>
                      <w:r>
                        <w:rPr>
                          <w:rFonts w:ascii="Open Sans" w:eastAsia="Open Sans" w:hAnsi="Open Sans" w:cs="Open Sans"/>
                          <w:color w:val="002060"/>
                          <w:sz w:val="16"/>
                          <w:szCs w:val="16"/>
                        </w:rPr>
                        <w:br/>
                      </w:r>
                      <w:r w:rsidRPr="2BCD7F4C">
                        <w:rPr>
                          <w:rFonts w:ascii="Open Sans" w:eastAsia="Open Sans" w:hAnsi="Open Sans" w:cs="Open Sans"/>
                          <w:color w:val="002060"/>
                          <w:sz w:val="16"/>
                          <w:szCs w:val="16"/>
                        </w:rPr>
                        <w:t>A samozřejmostí je pro nás závazek spoluvytvářet lepší budoucnost s ohledem na životní prostředí kolem nás. Usilujeme o zodpovědný přístup ve všech činnostech našeho podnikání a snažíme se jít naproti s tím nejlepším řešením vždy ve správný čas.</w:t>
                      </w:r>
                    </w:p>
                    <w:p w14:paraId="7A578BB1" w14:textId="77777777" w:rsidR="00512051" w:rsidRPr="004F5085" w:rsidRDefault="00512051" w:rsidP="005A70F2">
                      <w:pPr>
                        <w:pStyle w:val="TZmensi-texty"/>
                        <w:jc w:val="both"/>
                        <w:rPr>
                          <w:szCs w:val="16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426C0A5" w14:textId="08BF38F2" w:rsidR="00512051" w:rsidRDefault="00512051" w:rsidP="008A3DB4">
      <w:pPr>
        <w:jc w:val="both"/>
      </w:pPr>
    </w:p>
    <w:sectPr w:rsidR="00512051" w:rsidSect="007B0731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851" w:right="849" w:bottom="1702" w:left="3686" w:header="85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77287" w14:textId="77777777" w:rsidR="00B5723E" w:rsidRDefault="00B5723E" w:rsidP="00CF0D33">
      <w:r>
        <w:separator/>
      </w:r>
    </w:p>
  </w:endnote>
  <w:endnote w:type="continuationSeparator" w:id="0">
    <w:p w14:paraId="18602A23" w14:textId="77777777" w:rsidR="00B5723E" w:rsidRDefault="00B5723E" w:rsidP="00CF0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Segoe UI"/>
    <w:panose1 w:val="020B0606030504020204"/>
    <w:charset w:val="EE"/>
    <w:family w:val="swiss"/>
    <w:pitch w:val="variable"/>
    <w:sig w:usb0="E00002EF" w:usb1="4000205B" w:usb2="00000028" w:usb3="00000000" w:csb0="0000019F" w:csb1="00000000"/>
    <w:embedRegular r:id="rId1" w:fontKey="{86928077-B998-4BBA-871E-37B3C19A7774}"/>
    <w:embedBold r:id="rId2" w:fontKey="{AE5DF145-7A48-44B4-A209-6F114C2D8873}"/>
    <w:embedItalic r:id="rId3" w:fontKey="{06BFA83C-6519-4BBE-A0BB-FD446F7A9FD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4" w:fontKey="{8C054A55-417B-4986-8744-A0206B93494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23C94798-979F-48E3-845D-7E84D26EABF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9AB9B" w14:textId="146F1377" w:rsidR="006A6E8F" w:rsidRPr="00441F21" w:rsidRDefault="001F6F78" w:rsidP="00CF0D33">
    <w:pPr>
      <w:pStyle w:val="Zpat"/>
    </w:pPr>
    <w:hyperlink r:id="rId1" w:history="1">
      <w:r w:rsidR="009400FB" w:rsidRPr="009C0A3D">
        <w:rPr>
          <w:rStyle w:val="Hypertextovodkaz"/>
        </w:rPr>
        <w:t>https://www.csobpoj.cz/pro-media/tiskove-zpravy</w:t>
      </w:r>
    </w:hyperlink>
    <w:r w:rsidR="000802BD">
      <w:rPr>
        <w:color w:val="003366" w:themeColor="hyperlink"/>
        <w:u w:val="single"/>
        <w:lang w:eastAsia="cs-CZ"/>
      </w:rPr>
      <mc:AlternateContent>
        <mc:Choice Requires="wpg">
          <w:drawing>
            <wp:anchor distT="0" distB="0" distL="114300" distR="114300" simplePos="0" relativeHeight="251673600" behindDoc="0" locked="1" layoutInCell="1" allowOverlap="1" wp14:anchorId="09C0A779" wp14:editId="470AA69C">
              <wp:simplePos x="0" y="0"/>
              <wp:positionH relativeFrom="page">
                <wp:posOffset>1440180</wp:posOffset>
              </wp:positionH>
              <wp:positionV relativeFrom="page">
                <wp:posOffset>10066020</wp:posOffset>
              </wp:positionV>
              <wp:extent cx="233680" cy="229870"/>
              <wp:effectExtent l="0" t="0" r="0" b="0"/>
              <wp:wrapNone/>
              <wp:docPr id="52" name="Skupina 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3680" cy="229870"/>
                        <a:chOff x="0" y="0"/>
                        <a:chExt cx="233674" cy="232347"/>
                      </a:xfrm>
                    </wpg:grpSpPr>
                    <wps:wsp>
                      <wps:cNvPr id="49" name="Freeform 24">
                        <a:hlinkClick r:id="rId2"/>
                      </wps:cNvPr>
                      <wps:cNvSpPr>
                        <a:spLocks/>
                      </wps:cNvSpPr>
                      <wps:spPr bwMode="auto">
                        <a:xfrm>
                          <a:off x="103517" y="98410"/>
                          <a:ext cx="34242" cy="35939"/>
                        </a:xfrm>
                        <a:custGeom>
                          <a:avLst/>
                          <a:gdLst>
                            <a:gd name="T0" fmla="*/ 0 w 915"/>
                            <a:gd name="T1" fmla="*/ 958 h 958"/>
                            <a:gd name="T2" fmla="*/ 915 w 915"/>
                            <a:gd name="T3" fmla="*/ 479 h 958"/>
                            <a:gd name="T4" fmla="*/ 0 w 915"/>
                            <a:gd name="T5" fmla="*/ 0 h 958"/>
                            <a:gd name="T6" fmla="*/ 0 w 915"/>
                            <a:gd name="T7" fmla="*/ 958 h 9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15" h="958">
                              <a:moveTo>
                                <a:pt x="0" y="958"/>
                              </a:moveTo>
                              <a:lnTo>
                                <a:pt x="915" y="479"/>
                              </a:lnTo>
                              <a:lnTo>
                                <a:pt x="0" y="0"/>
                              </a:lnTo>
                              <a:lnTo>
                                <a:pt x="0" y="95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25">
                        <a:hlinkClick r:id="rId2"/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33674" cy="232347"/>
                        </a:xfrm>
                        <a:custGeom>
                          <a:avLst/>
                          <a:gdLst>
                            <a:gd name="T0" fmla="*/ 520 w 1040"/>
                            <a:gd name="T1" fmla="*/ 0 h 1039"/>
                            <a:gd name="T2" fmla="*/ 0 w 1040"/>
                            <a:gd name="T3" fmla="*/ 520 h 1039"/>
                            <a:gd name="T4" fmla="*/ 520 w 1040"/>
                            <a:gd name="T5" fmla="*/ 1039 h 1039"/>
                            <a:gd name="T6" fmla="*/ 1040 w 1040"/>
                            <a:gd name="T7" fmla="*/ 520 h 1039"/>
                            <a:gd name="T8" fmla="*/ 520 w 1040"/>
                            <a:gd name="T9" fmla="*/ 0 h 1039"/>
                            <a:gd name="T10" fmla="*/ 814 w 1040"/>
                            <a:gd name="T11" fmla="*/ 547 h 1039"/>
                            <a:gd name="T12" fmla="*/ 809 w 1040"/>
                            <a:gd name="T13" fmla="*/ 640 h 1039"/>
                            <a:gd name="T14" fmla="*/ 786 w 1040"/>
                            <a:gd name="T15" fmla="*/ 697 h 1039"/>
                            <a:gd name="T16" fmla="*/ 728 w 1040"/>
                            <a:gd name="T17" fmla="*/ 722 h 1039"/>
                            <a:gd name="T18" fmla="*/ 526 w 1040"/>
                            <a:gd name="T19" fmla="*/ 728 h 1039"/>
                            <a:gd name="T20" fmla="*/ 330 w 1040"/>
                            <a:gd name="T21" fmla="*/ 722 h 1039"/>
                            <a:gd name="T22" fmla="*/ 267 w 1040"/>
                            <a:gd name="T23" fmla="*/ 697 h 1039"/>
                            <a:gd name="T24" fmla="*/ 244 w 1040"/>
                            <a:gd name="T25" fmla="*/ 640 h 1039"/>
                            <a:gd name="T26" fmla="*/ 238 w 1040"/>
                            <a:gd name="T27" fmla="*/ 547 h 1039"/>
                            <a:gd name="T28" fmla="*/ 238 w 1040"/>
                            <a:gd name="T29" fmla="*/ 503 h 1039"/>
                            <a:gd name="T30" fmla="*/ 244 w 1040"/>
                            <a:gd name="T31" fmla="*/ 410 h 1039"/>
                            <a:gd name="T32" fmla="*/ 267 w 1040"/>
                            <a:gd name="T33" fmla="*/ 353 h 1039"/>
                            <a:gd name="T34" fmla="*/ 324 w 1040"/>
                            <a:gd name="T35" fmla="*/ 328 h 1039"/>
                            <a:gd name="T36" fmla="*/ 526 w 1040"/>
                            <a:gd name="T37" fmla="*/ 322 h 1039"/>
                            <a:gd name="T38" fmla="*/ 526 w 1040"/>
                            <a:gd name="T39" fmla="*/ 322 h 1039"/>
                            <a:gd name="T40" fmla="*/ 728 w 1040"/>
                            <a:gd name="T41" fmla="*/ 328 h 1039"/>
                            <a:gd name="T42" fmla="*/ 786 w 1040"/>
                            <a:gd name="T43" fmla="*/ 353 h 1039"/>
                            <a:gd name="T44" fmla="*/ 809 w 1040"/>
                            <a:gd name="T45" fmla="*/ 410 h 1039"/>
                            <a:gd name="T46" fmla="*/ 814 w 1040"/>
                            <a:gd name="T47" fmla="*/ 503 h 1039"/>
                            <a:gd name="T48" fmla="*/ 814 w 1040"/>
                            <a:gd name="T49" fmla="*/ 547 h 10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040" h="1039">
                              <a:moveTo>
                                <a:pt x="520" y="0"/>
                              </a:moveTo>
                              <a:cubicBezTo>
                                <a:pt x="233" y="0"/>
                                <a:pt x="0" y="233"/>
                                <a:pt x="0" y="520"/>
                              </a:cubicBezTo>
                              <a:cubicBezTo>
                                <a:pt x="0" y="807"/>
                                <a:pt x="233" y="1039"/>
                                <a:pt x="520" y="1039"/>
                              </a:cubicBezTo>
                              <a:cubicBezTo>
                                <a:pt x="807" y="1039"/>
                                <a:pt x="1040" y="807"/>
                                <a:pt x="1040" y="520"/>
                              </a:cubicBezTo>
                              <a:cubicBezTo>
                                <a:pt x="1040" y="233"/>
                                <a:pt x="807" y="0"/>
                                <a:pt x="520" y="0"/>
                              </a:cubicBezTo>
                              <a:close/>
                              <a:moveTo>
                                <a:pt x="814" y="547"/>
                              </a:moveTo>
                              <a:cubicBezTo>
                                <a:pt x="814" y="593"/>
                                <a:pt x="809" y="640"/>
                                <a:pt x="809" y="640"/>
                              </a:cubicBezTo>
                              <a:cubicBezTo>
                                <a:pt x="809" y="640"/>
                                <a:pt x="803" y="680"/>
                                <a:pt x="786" y="697"/>
                              </a:cubicBezTo>
                              <a:cubicBezTo>
                                <a:pt x="764" y="720"/>
                                <a:pt x="739" y="720"/>
                                <a:pt x="728" y="722"/>
                              </a:cubicBezTo>
                              <a:cubicBezTo>
                                <a:pt x="647" y="728"/>
                                <a:pt x="526" y="728"/>
                                <a:pt x="526" y="728"/>
                              </a:cubicBezTo>
                              <a:cubicBezTo>
                                <a:pt x="526" y="728"/>
                                <a:pt x="376" y="726"/>
                                <a:pt x="330" y="722"/>
                              </a:cubicBezTo>
                              <a:cubicBezTo>
                                <a:pt x="317" y="720"/>
                                <a:pt x="288" y="720"/>
                                <a:pt x="267" y="697"/>
                              </a:cubicBezTo>
                              <a:cubicBezTo>
                                <a:pt x="249" y="680"/>
                                <a:pt x="244" y="640"/>
                                <a:pt x="244" y="640"/>
                              </a:cubicBezTo>
                              <a:cubicBezTo>
                                <a:pt x="244" y="640"/>
                                <a:pt x="238" y="593"/>
                                <a:pt x="238" y="547"/>
                              </a:cubicBezTo>
                              <a:cubicBezTo>
                                <a:pt x="238" y="503"/>
                                <a:pt x="238" y="503"/>
                                <a:pt x="238" y="503"/>
                              </a:cubicBezTo>
                              <a:cubicBezTo>
                                <a:pt x="238" y="456"/>
                                <a:pt x="244" y="410"/>
                                <a:pt x="244" y="410"/>
                              </a:cubicBezTo>
                              <a:cubicBezTo>
                                <a:pt x="244" y="410"/>
                                <a:pt x="249" y="370"/>
                                <a:pt x="267" y="353"/>
                              </a:cubicBezTo>
                              <a:cubicBezTo>
                                <a:pt x="288" y="330"/>
                                <a:pt x="313" y="329"/>
                                <a:pt x="324" y="328"/>
                              </a:cubicBezTo>
                              <a:cubicBezTo>
                                <a:pt x="405" y="322"/>
                                <a:pt x="526" y="322"/>
                                <a:pt x="526" y="322"/>
                              </a:cubicBezTo>
                              <a:cubicBezTo>
                                <a:pt x="526" y="322"/>
                                <a:pt x="526" y="322"/>
                                <a:pt x="526" y="322"/>
                              </a:cubicBezTo>
                              <a:cubicBezTo>
                                <a:pt x="526" y="322"/>
                                <a:pt x="647" y="322"/>
                                <a:pt x="728" y="328"/>
                              </a:cubicBezTo>
                              <a:cubicBezTo>
                                <a:pt x="739" y="329"/>
                                <a:pt x="764" y="330"/>
                                <a:pt x="786" y="353"/>
                              </a:cubicBezTo>
                              <a:cubicBezTo>
                                <a:pt x="803" y="370"/>
                                <a:pt x="809" y="410"/>
                                <a:pt x="809" y="410"/>
                              </a:cubicBezTo>
                              <a:cubicBezTo>
                                <a:pt x="809" y="410"/>
                                <a:pt x="814" y="456"/>
                                <a:pt x="814" y="503"/>
                              </a:cubicBezTo>
                              <a:lnTo>
                                <a:pt x="814" y="54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66A610F" id="Skupina 52" o:spid="_x0000_s1026" style="position:absolute;margin-left:113.4pt;margin-top:792.6pt;width:18.4pt;height:18.1pt;z-index:251673600;mso-position-horizontal-relative:page;mso-position-vertical-relative:page;mso-width-relative:margin;mso-height-relative:margin" coordsize="233674,232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">
              <v:shape id="Freeform 24" o:spid="_x0000_s1027" href="https://www.youtube.com/channel/UCCRLevEhack4M8nKdO4JJkA" style="position:absolute;left:103517;top:98410;width:34242;height:35939;visibility:visible;mso-wrap-style:square;v-text-anchor:top" coordsize="915,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" o:button="t" path="m,958l915,479,,,,958xe" fillcolor="white [3212]" stroked="f">
                <v:fill o:detectmouseclick="t"/>
                <v:path arrowok="t" o:connecttype="custom" o:connectlocs="0,35939;34242,17970;0,0;0,35939" o:connectangles="0,0,0,0"/>
              </v:shape>
              <v:shape id="Freeform 25" o:spid="_x0000_s1028" href="https://www.youtube.com/channel/UCCRLevEhack4M8nKdO4JJkA" style="position:absolute;width:233674;height:232347;visibility:visible;mso-wrap-style:square;v-text-anchor:top" coordsize="1040,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" o:button="t" path="m520,c233,,,233,,520v,287,233,519,520,519c807,1039,1040,807,1040,520,1040,233,807,,520,xm814,547v,46,-5,93,-5,93c809,640,803,680,786,697v-22,23,-47,23,-58,25c647,728,526,728,526,728v,,-150,-2,-196,-6c317,720,288,720,267,697,249,680,244,640,244,640v,,-6,-47,-6,-93c238,503,238,503,238,503v,-47,6,-93,6,-93c244,410,249,370,267,353v21,-23,46,-24,57,-25c405,322,526,322,526,322v,,,,,c526,322,647,322,728,328v11,1,36,2,58,25c803,370,809,410,809,410v,,5,46,5,93l814,547xe" fillcolor="white [3212]" stroked="f">
                <v:fill o:detectmouseclick="t"/>
                <v:path arrowok="t" o:connecttype="custom" o:connectlocs="116837,0;0,116285;116837,232347;233674,116285;116837,0;182895,122323;181771,143120;176604,155867;163572,161458;118185,162799;74147,161458;59991,155867;54824,143120;53475,122323;53475,112484;54824,91686;59991,78940;72798,73349;118185,72007;118185,72007;163572,73349;176604,78940;181771,91686;182895,112484;182895,122323" o:connectangles="0,0,0,0,0,0,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  <w:r w:rsidR="000802BD">
      <w:rPr>
        <w:color w:val="003366" w:themeColor="hyperlink"/>
        <w:u w:val="single"/>
        <w:lang w:eastAsia="cs-CZ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36F80AEE" wp14:editId="2C2C46B4">
              <wp:simplePos x="0" y="0"/>
              <wp:positionH relativeFrom="page">
                <wp:posOffset>467995</wp:posOffset>
              </wp:positionH>
              <wp:positionV relativeFrom="page">
                <wp:posOffset>10066655</wp:posOffset>
              </wp:positionV>
              <wp:extent cx="234000" cy="230400"/>
              <wp:effectExtent l="0" t="0" r="0" b="0"/>
              <wp:wrapNone/>
              <wp:docPr id="46" name="Freeform 6">
                <a:hlinkClick xmlns:a="http://schemas.openxmlformats.org/drawingml/2006/main" r:id="rId3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234000" cy="230400"/>
                      </a:xfrm>
                      <a:custGeom>
                        <a:avLst/>
                        <a:gdLst>
                          <a:gd name="T0" fmla="*/ 146 w 293"/>
                          <a:gd name="T1" fmla="*/ 0 h 293"/>
                          <a:gd name="T2" fmla="*/ 0 w 293"/>
                          <a:gd name="T3" fmla="*/ 147 h 293"/>
                          <a:gd name="T4" fmla="*/ 146 w 293"/>
                          <a:gd name="T5" fmla="*/ 293 h 293"/>
                          <a:gd name="T6" fmla="*/ 293 w 293"/>
                          <a:gd name="T7" fmla="*/ 147 h 293"/>
                          <a:gd name="T8" fmla="*/ 146 w 293"/>
                          <a:gd name="T9" fmla="*/ 0 h 293"/>
                          <a:gd name="T10" fmla="*/ 181 w 293"/>
                          <a:gd name="T11" fmla="*/ 147 h 293"/>
                          <a:gd name="T12" fmla="*/ 159 w 293"/>
                          <a:gd name="T13" fmla="*/ 147 h 293"/>
                          <a:gd name="T14" fmla="*/ 159 w 293"/>
                          <a:gd name="T15" fmla="*/ 227 h 293"/>
                          <a:gd name="T16" fmla="*/ 129 w 293"/>
                          <a:gd name="T17" fmla="*/ 227 h 293"/>
                          <a:gd name="T18" fmla="*/ 129 w 293"/>
                          <a:gd name="T19" fmla="*/ 147 h 293"/>
                          <a:gd name="T20" fmla="*/ 109 w 293"/>
                          <a:gd name="T21" fmla="*/ 147 h 293"/>
                          <a:gd name="T22" fmla="*/ 109 w 293"/>
                          <a:gd name="T23" fmla="*/ 119 h 293"/>
                          <a:gd name="T24" fmla="*/ 129 w 293"/>
                          <a:gd name="T25" fmla="*/ 119 h 293"/>
                          <a:gd name="T26" fmla="*/ 129 w 293"/>
                          <a:gd name="T27" fmla="*/ 103 h 293"/>
                          <a:gd name="T28" fmla="*/ 162 w 293"/>
                          <a:gd name="T29" fmla="*/ 66 h 293"/>
                          <a:gd name="T30" fmla="*/ 184 w 293"/>
                          <a:gd name="T31" fmla="*/ 66 h 293"/>
                          <a:gd name="T32" fmla="*/ 184 w 293"/>
                          <a:gd name="T33" fmla="*/ 94 h 293"/>
                          <a:gd name="T34" fmla="*/ 170 w 293"/>
                          <a:gd name="T35" fmla="*/ 94 h 293"/>
                          <a:gd name="T36" fmla="*/ 159 w 293"/>
                          <a:gd name="T37" fmla="*/ 105 h 293"/>
                          <a:gd name="T38" fmla="*/ 159 w 293"/>
                          <a:gd name="T39" fmla="*/ 119 h 293"/>
                          <a:gd name="T40" fmla="*/ 184 w 293"/>
                          <a:gd name="T41" fmla="*/ 119 h 293"/>
                          <a:gd name="T42" fmla="*/ 181 w 293"/>
                          <a:gd name="T43" fmla="*/ 147 h 29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</a:cxnLst>
                        <a:rect l="0" t="0" r="r" b="b"/>
                        <a:pathLst>
                          <a:path w="293" h="293">
                            <a:moveTo>
                              <a:pt x="146" y="0"/>
                            </a:moveTo>
                            <a:cubicBezTo>
                              <a:pt x="65" y="0"/>
                              <a:pt x="0" y="66"/>
                              <a:pt x="0" y="147"/>
                            </a:cubicBezTo>
                            <a:cubicBezTo>
                              <a:pt x="0" y="228"/>
                              <a:pt x="65" y="293"/>
                              <a:pt x="146" y="293"/>
                            </a:cubicBezTo>
                            <a:cubicBezTo>
                              <a:pt x="227" y="293"/>
                              <a:pt x="293" y="228"/>
                              <a:pt x="293" y="147"/>
                            </a:cubicBezTo>
                            <a:cubicBezTo>
                              <a:pt x="293" y="66"/>
                              <a:pt x="227" y="0"/>
                              <a:pt x="146" y="0"/>
                            </a:cubicBezTo>
                            <a:close/>
                            <a:moveTo>
                              <a:pt x="181" y="147"/>
                            </a:moveTo>
                            <a:cubicBezTo>
                              <a:pt x="159" y="147"/>
                              <a:pt x="159" y="147"/>
                              <a:pt x="159" y="147"/>
                            </a:cubicBezTo>
                            <a:cubicBezTo>
                              <a:pt x="159" y="227"/>
                              <a:pt x="159" y="227"/>
                              <a:pt x="159" y="227"/>
                            </a:cubicBezTo>
                            <a:cubicBezTo>
                              <a:pt x="129" y="227"/>
                              <a:pt x="129" y="227"/>
                              <a:pt x="129" y="227"/>
                            </a:cubicBezTo>
                            <a:cubicBezTo>
                              <a:pt x="129" y="147"/>
                              <a:pt x="129" y="147"/>
                              <a:pt x="129" y="147"/>
                            </a:cubicBezTo>
                            <a:cubicBezTo>
                              <a:pt x="109" y="147"/>
                              <a:pt x="109" y="147"/>
                              <a:pt x="109" y="147"/>
                            </a:cubicBezTo>
                            <a:cubicBezTo>
                              <a:pt x="109" y="119"/>
                              <a:pt x="109" y="119"/>
                              <a:pt x="109" y="119"/>
                            </a:cubicBezTo>
                            <a:cubicBezTo>
                              <a:pt x="129" y="119"/>
                              <a:pt x="129" y="119"/>
                              <a:pt x="129" y="119"/>
                            </a:cubicBezTo>
                            <a:cubicBezTo>
                              <a:pt x="129" y="103"/>
                              <a:pt x="129" y="103"/>
                              <a:pt x="129" y="103"/>
                            </a:cubicBezTo>
                            <a:cubicBezTo>
                              <a:pt x="129" y="80"/>
                              <a:pt x="135" y="66"/>
                              <a:pt x="162" y="66"/>
                            </a:cubicBezTo>
                            <a:cubicBezTo>
                              <a:pt x="184" y="66"/>
                              <a:pt x="184" y="66"/>
                              <a:pt x="184" y="66"/>
                            </a:cubicBezTo>
                            <a:cubicBezTo>
                              <a:pt x="184" y="94"/>
                              <a:pt x="184" y="94"/>
                              <a:pt x="184" y="94"/>
                            </a:cubicBezTo>
                            <a:cubicBezTo>
                              <a:pt x="170" y="94"/>
                              <a:pt x="170" y="94"/>
                              <a:pt x="170" y="94"/>
                            </a:cubicBezTo>
                            <a:cubicBezTo>
                              <a:pt x="160" y="94"/>
                              <a:pt x="159" y="98"/>
                              <a:pt x="159" y="105"/>
                            </a:cubicBezTo>
                            <a:cubicBezTo>
                              <a:pt x="159" y="119"/>
                              <a:pt x="159" y="119"/>
                              <a:pt x="159" y="119"/>
                            </a:cubicBezTo>
                            <a:cubicBezTo>
                              <a:pt x="184" y="119"/>
                              <a:pt x="184" y="119"/>
                              <a:pt x="184" y="119"/>
                            </a:cubicBezTo>
                            <a:lnTo>
                              <a:pt x="181" y="147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E4ED73" id="Freeform 6" o:spid="_x0000_s1026" href="https://www.facebook.com/csob" style="position:absolute;margin-left:36.85pt;margin-top:792.65pt;width:18.45pt;height:18.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93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" o:button="t" path="m146,c65,,,66,,147v,81,65,146,146,146c227,293,293,228,293,147,293,66,227,,146,xm181,147v-22,,-22,,-22,c159,227,159,227,159,227v-30,,-30,,-30,c129,147,129,147,129,147v-20,,-20,,-20,c109,119,109,119,109,119v20,,20,,20,c129,103,129,103,129,103v,-23,6,-37,33,-37c184,66,184,66,184,66v,28,,28,,28c170,94,170,94,170,94v-10,,-11,4,-11,11c159,119,159,119,159,119v25,,25,,25,l181,147xe" fillcolor="white [3212]" stroked="f">
              <v:fill o:detectmouseclick="t"/>
              <v:path arrowok="t" o:connecttype="custom" o:connectlocs="116601,0;0,115593;116601,230400;234000,115593;116601,0;144553,115593;126983,115593;126983,178501;103024,178501;103024,115593;87051,115593;87051,93575;103024,93575;103024,80994;129379,51899;146949,51899;146949,73917;135768,73917;126983,82567;126983,93575;146949,93575;144553,115593" o:connectangles="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 w:rsidR="000802BD">
      <w:rPr>
        <w:color w:val="003366" w:themeColor="hyperlink"/>
        <w:u w:val="single"/>
        <w:lang w:eastAsia="cs-CZ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73545DC4" wp14:editId="3831EA6A">
              <wp:simplePos x="0" y="0"/>
              <wp:positionH relativeFrom="page">
                <wp:posOffset>791845</wp:posOffset>
              </wp:positionH>
              <wp:positionV relativeFrom="page">
                <wp:posOffset>10066655</wp:posOffset>
              </wp:positionV>
              <wp:extent cx="234000" cy="230400"/>
              <wp:effectExtent l="0" t="0" r="0" b="0"/>
              <wp:wrapNone/>
              <wp:docPr id="47" name="Freeform 5">
                <a:hlinkClick xmlns:a="http://schemas.openxmlformats.org/drawingml/2006/main" r:id="rId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234000" cy="230400"/>
                      </a:xfrm>
                      <a:custGeom>
                        <a:avLst/>
                        <a:gdLst>
                          <a:gd name="T0" fmla="*/ 147 w 294"/>
                          <a:gd name="T1" fmla="*/ 0 h 293"/>
                          <a:gd name="T2" fmla="*/ 0 w 294"/>
                          <a:gd name="T3" fmla="*/ 147 h 293"/>
                          <a:gd name="T4" fmla="*/ 147 w 294"/>
                          <a:gd name="T5" fmla="*/ 293 h 293"/>
                          <a:gd name="T6" fmla="*/ 294 w 294"/>
                          <a:gd name="T7" fmla="*/ 147 h 293"/>
                          <a:gd name="T8" fmla="*/ 147 w 294"/>
                          <a:gd name="T9" fmla="*/ 0 h 293"/>
                          <a:gd name="T10" fmla="*/ 115 w 294"/>
                          <a:gd name="T11" fmla="*/ 202 h 293"/>
                          <a:gd name="T12" fmla="*/ 87 w 294"/>
                          <a:gd name="T13" fmla="*/ 202 h 293"/>
                          <a:gd name="T14" fmla="*/ 87 w 294"/>
                          <a:gd name="T15" fmla="*/ 114 h 293"/>
                          <a:gd name="T16" fmla="*/ 115 w 294"/>
                          <a:gd name="T17" fmla="*/ 114 h 293"/>
                          <a:gd name="T18" fmla="*/ 115 w 294"/>
                          <a:gd name="T19" fmla="*/ 202 h 293"/>
                          <a:gd name="T20" fmla="*/ 101 w 294"/>
                          <a:gd name="T21" fmla="*/ 102 h 293"/>
                          <a:gd name="T22" fmla="*/ 85 w 294"/>
                          <a:gd name="T23" fmla="*/ 86 h 293"/>
                          <a:gd name="T24" fmla="*/ 101 w 294"/>
                          <a:gd name="T25" fmla="*/ 70 h 293"/>
                          <a:gd name="T26" fmla="*/ 117 w 294"/>
                          <a:gd name="T27" fmla="*/ 86 h 293"/>
                          <a:gd name="T28" fmla="*/ 101 w 294"/>
                          <a:gd name="T29" fmla="*/ 102 h 293"/>
                          <a:gd name="T30" fmla="*/ 217 w 294"/>
                          <a:gd name="T31" fmla="*/ 202 h 293"/>
                          <a:gd name="T32" fmla="*/ 190 w 294"/>
                          <a:gd name="T33" fmla="*/ 202 h 293"/>
                          <a:gd name="T34" fmla="*/ 190 w 294"/>
                          <a:gd name="T35" fmla="*/ 159 h 293"/>
                          <a:gd name="T36" fmla="*/ 176 w 294"/>
                          <a:gd name="T37" fmla="*/ 136 h 293"/>
                          <a:gd name="T38" fmla="*/ 159 w 294"/>
                          <a:gd name="T39" fmla="*/ 158 h 293"/>
                          <a:gd name="T40" fmla="*/ 159 w 294"/>
                          <a:gd name="T41" fmla="*/ 202 h 293"/>
                          <a:gd name="T42" fmla="*/ 132 w 294"/>
                          <a:gd name="T43" fmla="*/ 202 h 293"/>
                          <a:gd name="T44" fmla="*/ 132 w 294"/>
                          <a:gd name="T45" fmla="*/ 114 h 293"/>
                          <a:gd name="T46" fmla="*/ 158 w 294"/>
                          <a:gd name="T47" fmla="*/ 114 h 293"/>
                          <a:gd name="T48" fmla="*/ 158 w 294"/>
                          <a:gd name="T49" fmla="*/ 126 h 293"/>
                          <a:gd name="T50" fmla="*/ 158 w 294"/>
                          <a:gd name="T51" fmla="*/ 126 h 293"/>
                          <a:gd name="T52" fmla="*/ 184 w 294"/>
                          <a:gd name="T53" fmla="*/ 112 h 293"/>
                          <a:gd name="T54" fmla="*/ 217 w 294"/>
                          <a:gd name="T55" fmla="*/ 154 h 293"/>
                          <a:gd name="T56" fmla="*/ 217 w 294"/>
                          <a:gd name="T57" fmla="*/ 202 h 29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</a:cxnLst>
                        <a:rect l="0" t="0" r="r" b="b"/>
                        <a:pathLst>
                          <a:path w="294" h="293">
                            <a:moveTo>
                              <a:pt x="147" y="0"/>
                            </a:moveTo>
                            <a:cubicBezTo>
                              <a:pt x="66" y="0"/>
                              <a:pt x="0" y="66"/>
                              <a:pt x="0" y="147"/>
                            </a:cubicBezTo>
                            <a:cubicBezTo>
                              <a:pt x="0" y="228"/>
                              <a:pt x="66" y="293"/>
                              <a:pt x="147" y="293"/>
                            </a:cubicBezTo>
                            <a:cubicBezTo>
                              <a:pt x="228" y="293"/>
                              <a:pt x="294" y="228"/>
                              <a:pt x="294" y="147"/>
                            </a:cubicBezTo>
                            <a:cubicBezTo>
                              <a:pt x="294" y="66"/>
                              <a:pt x="228" y="0"/>
                              <a:pt x="147" y="0"/>
                            </a:cubicBezTo>
                            <a:close/>
                            <a:moveTo>
                              <a:pt x="115" y="202"/>
                            </a:moveTo>
                            <a:cubicBezTo>
                              <a:pt x="87" y="202"/>
                              <a:pt x="87" y="202"/>
                              <a:pt x="87" y="202"/>
                            </a:cubicBezTo>
                            <a:cubicBezTo>
                              <a:pt x="87" y="114"/>
                              <a:pt x="87" y="114"/>
                              <a:pt x="87" y="114"/>
                            </a:cubicBezTo>
                            <a:cubicBezTo>
                              <a:pt x="115" y="114"/>
                              <a:pt x="115" y="114"/>
                              <a:pt x="115" y="114"/>
                            </a:cubicBezTo>
                            <a:lnTo>
                              <a:pt x="115" y="202"/>
                            </a:lnTo>
                            <a:close/>
                            <a:moveTo>
                              <a:pt x="101" y="102"/>
                            </a:moveTo>
                            <a:cubicBezTo>
                              <a:pt x="92" y="102"/>
                              <a:pt x="85" y="95"/>
                              <a:pt x="85" y="86"/>
                            </a:cubicBezTo>
                            <a:cubicBezTo>
                              <a:pt x="85" y="77"/>
                              <a:pt x="92" y="70"/>
                              <a:pt x="101" y="70"/>
                            </a:cubicBezTo>
                            <a:cubicBezTo>
                              <a:pt x="110" y="70"/>
                              <a:pt x="117" y="77"/>
                              <a:pt x="117" y="86"/>
                            </a:cubicBezTo>
                            <a:cubicBezTo>
                              <a:pt x="117" y="95"/>
                              <a:pt x="110" y="102"/>
                              <a:pt x="101" y="102"/>
                            </a:cubicBezTo>
                            <a:close/>
                            <a:moveTo>
                              <a:pt x="217" y="202"/>
                            </a:moveTo>
                            <a:cubicBezTo>
                              <a:pt x="190" y="202"/>
                              <a:pt x="190" y="202"/>
                              <a:pt x="190" y="202"/>
                            </a:cubicBezTo>
                            <a:cubicBezTo>
                              <a:pt x="190" y="159"/>
                              <a:pt x="190" y="159"/>
                              <a:pt x="190" y="159"/>
                            </a:cubicBezTo>
                            <a:cubicBezTo>
                              <a:pt x="190" y="149"/>
                              <a:pt x="190" y="136"/>
                              <a:pt x="176" y="136"/>
                            </a:cubicBezTo>
                            <a:cubicBezTo>
                              <a:pt x="161" y="136"/>
                              <a:pt x="159" y="147"/>
                              <a:pt x="159" y="158"/>
                            </a:cubicBezTo>
                            <a:cubicBezTo>
                              <a:pt x="159" y="202"/>
                              <a:pt x="159" y="202"/>
                              <a:pt x="159" y="202"/>
                            </a:cubicBezTo>
                            <a:cubicBezTo>
                              <a:pt x="132" y="202"/>
                              <a:pt x="132" y="202"/>
                              <a:pt x="132" y="202"/>
                            </a:cubicBezTo>
                            <a:cubicBezTo>
                              <a:pt x="132" y="114"/>
                              <a:pt x="132" y="114"/>
                              <a:pt x="132" y="114"/>
                            </a:cubicBezTo>
                            <a:cubicBezTo>
                              <a:pt x="158" y="114"/>
                              <a:pt x="158" y="114"/>
                              <a:pt x="158" y="114"/>
                            </a:cubicBezTo>
                            <a:cubicBezTo>
                              <a:pt x="158" y="126"/>
                              <a:pt x="158" y="126"/>
                              <a:pt x="158" y="126"/>
                            </a:cubicBezTo>
                            <a:cubicBezTo>
                              <a:pt x="158" y="126"/>
                              <a:pt x="158" y="126"/>
                              <a:pt x="158" y="126"/>
                            </a:cubicBezTo>
                            <a:cubicBezTo>
                              <a:pt x="162" y="119"/>
                              <a:pt x="171" y="112"/>
                              <a:pt x="184" y="112"/>
                            </a:cubicBezTo>
                            <a:cubicBezTo>
                              <a:pt x="212" y="112"/>
                              <a:pt x="217" y="130"/>
                              <a:pt x="217" y="154"/>
                            </a:cubicBezTo>
                            <a:lnTo>
                              <a:pt x="217" y="202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361976" id="Freeform 5" o:spid="_x0000_s1026" href="https://www.linkedin.com/company/csob" style="position:absolute;margin-left:62.35pt;margin-top:792.65pt;width:18.45pt;height:18.1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94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" o:button="t" path="m147,c66,,,66,,147v,81,66,146,147,146c228,293,294,228,294,147,294,66,228,,147,xm115,202v-28,,-28,,-28,c87,114,87,114,87,114v28,,28,,28,l115,202xm101,102c92,102,85,95,85,86v,-9,7,-16,16,-16c110,70,117,77,117,86v,9,-7,16,-16,16xm217,202v-27,,-27,,-27,c190,159,190,159,190,159v,-10,,-23,-14,-23c161,136,159,147,159,158v,44,,44,,44c132,202,132,202,132,202v,-88,,-88,,-88c158,114,158,114,158,114v,12,,12,,12c158,126,158,126,158,126v4,-7,13,-14,26,-14c212,112,217,130,217,154r,48xe" fillcolor="white [3212]" stroked="f">
              <v:fill o:detectmouseclick="t"/>
              <v:path arrowok="t" o:connecttype="custom" o:connectlocs="117000,0;0,115593;117000,230400;234000,115593;117000,0;91531,158842;69245,158842;69245,89644;91531,89644;91531,158842;80388,80208;67653,67626;80388,55044;93122,67626;80388,80208;172714,158842;151224,158842;151224,125029;140082,106943;126551,124243;126551,158842;105061,158842;105061,89644;125755,89644;125755,99080;125755,99080;146449,88071;172714,121098;172714,158842" o:connectangles="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 w:rsidR="000802BD">
      <w:rPr>
        <w:color w:val="003366" w:themeColor="hyperlink"/>
        <w:u w:val="single"/>
        <w:lang w:eastAsia="cs-CZ"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49FF641B" wp14:editId="46D57967">
              <wp:simplePos x="0" y="0"/>
              <wp:positionH relativeFrom="page">
                <wp:posOffset>1116330</wp:posOffset>
              </wp:positionH>
              <wp:positionV relativeFrom="page">
                <wp:posOffset>10066655</wp:posOffset>
              </wp:positionV>
              <wp:extent cx="234000" cy="230400"/>
              <wp:effectExtent l="0" t="0" r="0" b="0"/>
              <wp:wrapNone/>
              <wp:docPr id="48" name="Freeform 7">
                <a:hlinkClick xmlns:a="http://schemas.openxmlformats.org/drawingml/2006/main" r:id="rId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234000" cy="230400"/>
                      </a:xfrm>
                      <a:custGeom>
                        <a:avLst/>
                        <a:gdLst>
                          <a:gd name="T0" fmla="*/ 147 w 294"/>
                          <a:gd name="T1" fmla="*/ 0 h 293"/>
                          <a:gd name="T2" fmla="*/ 0 w 294"/>
                          <a:gd name="T3" fmla="*/ 147 h 293"/>
                          <a:gd name="T4" fmla="*/ 147 w 294"/>
                          <a:gd name="T5" fmla="*/ 293 h 293"/>
                          <a:gd name="T6" fmla="*/ 294 w 294"/>
                          <a:gd name="T7" fmla="*/ 147 h 293"/>
                          <a:gd name="T8" fmla="*/ 147 w 294"/>
                          <a:gd name="T9" fmla="*/ 0 h 293"/>
                          <a:gd name="T10" fmla="*/ 210 w 294"/>
                          <a:gd name="T11" fmla="*/ 118 h 293"/>
                          <a:gd name="T12" fmla="*/ 210 w 294"/>
                          <a:gd name="T13" fmla="*/ 122 h 293"/>
                          <a:gd name="T14" fmla="*/ 118 w 294"/>
                          <a:gd name="T15" fmla="*/ 215 h 293"/>
                          <a:gd name="T16" fmla="*/ 68 w 294"/>
                          <a:gd name="T17" fmla="*/ 200 h 293"/>
                          <a:gd name="T18" fmla="*/ 75 w 294"/>
                          <a:gd name="T19" fmla="*/ 201 h 293"/>
                          <a:gd name="T20" fmla="*/ 116 w 294"/>
                          <a:gd name="T21" fmla="*/ 187 h 293"/>
                          <a:gd name="T22" fmla="*/ 85 w 294"/>
                          <a:gd name="T23" fmla="*/ 164 h 293"/>
                          <a:gd name="T24" fmla="*/ 92 w 294"/>
                          <a:gd name="T25" fmla="*/ 165 h 293"/>
                          <a:gd name="T26" fmla="*/ 100 w 294"/>
                          <a:gd name="T27" fmla="*/ 164 h 293"/>
                          <a:gd name="T28" fmla="*/ 74 w 294"/>
                          <a:gd name="T29" fmla="*/ 132 h 293"/>
                          <a:gd name="T30" fmla="*/ 74 w 294"/>
                          <a:gd name="T31" fmla="*/ 131 h 293"/>
                          <a:gd name="T32" fmla="*/ 89 w 294"/>
                          <a:gd name="T33" fmla="*/ 136 h 293"/>
                          <a:gd name="T34" fmla="*/ 74 w 294"/>
                          <a:gd name="T35" fmla="*/ 108 h 293"/>
                          <a:gd name="T36" fmla="*/ 79 w 294"/>
                          <a:gd name="T37" fmla="*/ 92 h 293"/>
                          <a:gd name="T38" fmla="*/ 146 w 294"/>
                          <a:gd name="T39" fmla="*/ 126 h 293"/>
                          <a:gd name="T40" fmla="*/ 145 w 294"/>
                          <a:gd name="T41" fmla="*/ 119 h 293"/>
                          <a:gd name="T42" fmla="*/ 178 w 294"/>
                          <a:gd name="T43" fmla="*/ 86 h 293"/>
                          <a:gd name="T44" fmla="*/ 201 w 294"/>
                          <a:gd name="T45" fmla="*/ 96 h 293"/>
                          <a:gd name="T46" fmla="*/ 222 w 294"/>
                          <a:gd name="T47" fmla="*/ 88 h 293"/>
                          <a:gd name="T48" fmla="*/ 208 w 294"/>
                          <a:gd name="T49" fmla="*/ 107 h 293"/>
                          <a:gd name="T50" fmla="*/ 226 w 294"/>
                          <a:gd name="T51" fmla="*/ 101 h 293"/>
                          <a:gd name="T52" fmla="*/ 210 w 294"/>
                          <a:gd name="T53" fmla="*/ 118 h 29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</a:cxnLst>
                        <a:rect l="0" t="0" r="r" b="b"/>
                        <a:pathLst>
                          <a:path w="294" h="293">
                            <a:moveTo>
                              <a:pt x="147" y="0"/>
                            </a:moveTo>
                            <a:cubicBezTo>
                              <a:pt x="66" y="0"/>
                              <a:pt x="0" y="66"/>
                              <a:pt x="0" y="147"/>
                            </a:cubicBezTo>
                            <a:cubicBezTo>
                              <a:pt x="0" y="228"/>
                              <a:pt x="66" y="293"/>
                              <a:pt x="147" y="293"/>
                            </a:cubicBezTo>
                            <a:cubicBezTo>
                              <a:pt x="228" y="293"/>
                              <a:pt x="294" y="228"/>
                              <a:pt x="294" y="147"/>
                            </a:cubicBezTo>
                            <a:cubicBezTo>
                              <a:pt x="294" y="66"/>
                              <a:pt x="228" y="0"/>
                              <a:pt x="147" y="0"/>
                            </a:cubicBezTo>
                            <a:close/>
                            <a:moveTo>
                              <a:pt x="210" y="118"/>
                            </a:moveTo>
                            <a:cubicBezTo>
                              <a:pt x="210" y="120"/>
                              <a:pt x="210" y="121"/>
                              <a:pt x="210" y="122"/>
                            </a:cubicBezTo>
                            <a:cubicBezTo>
                              <a:pt x="210" y="165"/>
                              <a:pt x="177" y="215"/>
                              <a:pt x="118" y="215"/>
                            </a:cubicBezTo>
                            <a:cubicBezTo>
                              <a:pt x="99" y="215"/>
                              <a:pt x="82" y="210"/>
                              <a:pt x="68" y="200"/>
                            </a:cubicBezTo>
                            <a:cubicBezTo>
                              <a:pt x="70" y="201"/>
                              <a:pt x="73" y="201"/>
                              <a:pt x="75" y="201"/>
                            </a:cubicBezTo>
                            <a:cubicBezTo>
                              <a:pt x="91" y="201"/>
                              <a:pt x="105" y="196"/>
                              <a:pt x="116" y="187"/>
                            </a:cubicBezTo>
                            <a:cubicBezTo>
                              <a:pt x="102" y="187"/>
                              <a:pt x="90" y="177"/>
                              <a:pt x="85" y="164"/>
                            </a:cubicBezTo>
                            <a:cubicBezTo>
                              <a:pt x="87" y="165"/>
                              <a:pt x="89" y="165"/>
                              <a:pt x="92" y="165"/>
                            </a:cubicBezTo>
                            <a:cubicBezTo>
                              <a:pt x="94" y="165"/>
                              <a:pt x="97" y="165"/>
                              <a:pt x="100" y="164"/>
                            </a:cubicBezTo>
                            <a:cubicBezTo>
                              <a:pt x="85" y="161"/>
                              <a:pt x="74" y="148"/>
                              <a:pt x="74" y="132"/>
                            </a:cubicBezTo>
                            <a:cubicBezTo>
                              <a:pt x="74" y="131"/>
                              <a:pt x="74" y="131"/>
                              <a:pt x="74" y="131"/>
                            </a:cubicBezTo>
                            <a:cubicBezTo>
                              <a:pt x="78" y="134"/>
                              <a:pt x="83" y="135"/>
                              <a:pt x="89" y="136"/>
                            </a:cubicBezTo>
                            <a:cubicBezTo>
                              <a:pt x="80" y="130"/>
                              <a:pt x="74" y="120"/>
                              <a:pt x="74" y="108"/>
                            </a:cubicBezTo>
                            <a:cubicBezTo>
                              <a:pt x="74" y="102"/>
                              <a:pt x="76" y="97"/>
                              <a:pt x="79" y="92"/>
                            </a:cubicBezTo>
                            <a:cubicBezTo>
                              <a:pt x="95" y="112"/>
                              <a:pt x="119" y="125"/>
                              <a:pt x="146" y="126"/>
                            </a:cubicBezTo>
                            <a:cubicBezTo>
                              <a:pt x="145" y="124"/>
                              <a:pt x="145" y="121"/>
                              <a:pt x="145" y="119"/>
                            </a:cubicBezTo>
                            <a:cubicBezTo>
                              <a:pt x="145" y="101"/>
                              <a:pt x="160" y="86"/>
                              <a:pt x="178" y="86"/>
                            </a:cubicBezTo>
                            <a:cubicBezTo>
                              <a:pt x="187" y="86"/>
                              <a:pt x="195" y="90"/>
                              <a:pt x="201" y="96"/>
                            </a:cubicBezTo>
                            <a:cubicBezTo>
                              <a:pt x="209" y="95"/>
                              <a:pt x="216" y="92"/>
                              <a:pt x="222" y="88"/>
                            </a:cubicBezTo>
                            <a:cubicBezTo>
                              <a:pt x="220" y="96"/>
                              <a:pt x="214" y="102"/>
                              <a:pt x="208" y="107"/>
                            </a:cubicBezTo>
                            <a:cubicBezTo>
                              <a:pt x="214" y="106"/>
                              <a:pt x="220" y="104"/>
                              <a:pt x="226" y="101"/>
                            </a:cubicBezTo>
                            <a:cubicBezTo>
                              <a:pt x="222" y="108"/>
                              <a:pt x="216" y="114"/>
                              <a:pt x="210" y="118"/>
                            </a:cubicBez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BBAA18" id="Freeform 7" o:spid="_x0000_s1026" href="https://twitter.com/CSOB_CZ" style="position:absolute;margin-left:87.9pt;margin-top:792.65pt;width:18.45pt;height:18.1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94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" o:button="t" path="m147,c66,,,66,,147v,81,66,146,147,146c228,293,294,228,294,147,294,66,228,,147,xm210,118v,2,,3,,4c210,165,177,215,118,215v-19,,-36,-5,-50,-15c70,201,73,201,75,201v16,,30,-5,41,-14c102,187,90,177,85,164v2,1,4,1,7,1c94,165,97,165,100,164,85,161,74,148,74,132v,-1,,-1,,-1c78,134,83,135,89,136,80,130,74,120,74,108v,-6,2,-11,5,-16c95,112,119,125,146,126v-1,-2,-1,-5,-1,-7c145,101,160,86,178,86v9,,17,4,23,10c209,95,216,92,222,88v-2,8,-8,14,-14,19c214,106,220,104,226,101v-4,7,-10,13,-16,17xe" fillcolor="white [3212]" stroked="f">
              <v:fill o:detectmouseclick="t"/>
              <v:path arrowok="t" o:connecttype="custom" o:connectlocs="117000,0;0,115593;117000,230400;234000,115593;117000,0;167143,92789;167143,95934;93918,169065;54122,157270;59694,158056;92327,147047;67653,128961;73224,129747;79592,128961;58898,103798;58898,103012;70837,106943;58898,84926;62878,72344;116204,99080;115408,93575;141673,67626;159980,75489;176694,69199;165551,84139;179878,79421;167143,92789" o:connectangles="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 w:rsidR="009400FB">
      <w:t xml:space="preserve">  </w:t>
    </w:r>
    <w:r w:rsidR="006A6E8F" w:rsidRPr="00441F21">
      <w:tab/>
    </w:r>
    <w:r w:rsidR="00441F21" w:rsidRPr="00441F21">
      <w:t>S</w:t>
    </w:r>
    <w:r w:rsidR="006A6E8F" w:rsidRPr="00441F21">
      <w:t xml:space="preserve">trana </w:t>
    </w:r>
    <w:r w:rsidR="006A6E8F" w:rsidRPr="00441F21">
      <w:fldChar w:fldCharType="begin"/>
    </w:r>
    <w:r w:rsidR="006A6E8F" w:rsidRPr="00441F21">
      <w:instrText xml:space="preserve"> PAGE   \* MERGEFORMAT </w:instrText>
    </w:r>
    <w:r w:rsidR="006A6E8F" w:rsidRPr="00441F21">
      <w:fldChar w:fldCharType="separate"/>
    </w:r>
    <w:r w:rsidR="00E31CD7">
      <w:t>2</w:t>
    </w:r>
    <w:r w:rsidR="006A6E8F" w:rsidRPr="00441F21">
      <w:fldChar w:fldCharType="end"/>
    </w:r>
    <w:r w:rsidR="006A6E8F" w:rsidRPr="00441F21">
      <w:t>/</w:t>
    </w:r>
    <w:fldSimple w:instr=" NUMPAGES   \* MERGEFORMAT ">
      <w:r w:rsidR="00E31CD7"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17553" w14:textId="69C4DAD5" w:rsidR="001E3BF7" w:rsidRPr="00CF0D33" w:rsidRDefault="00D6787A" w:rsidP="00CF0D33">
    <w:pPr>
      <w:pStyle w:val="Zpat"/>
    </w:pPr>
    <w:r>
      <w:rPr>
        <w:lang w:eastAsia="cs-CZ"/>
      </w:rPr>
      <w:drawing>
        <wp:anchor distT="0" distB="0" distL="114300" distR="114300" simplePos="0" relativeHeight="251689984" behindDoc="0" locked="0" layoutInCell="1" allowOverlap="1" wp14:anchorId="40F80B37" wp14:editId="1945E7A4">
          <wp:simplePos x="0" y="0"/>
          <wp:positionH relativeFrom="column">
            <wp:posOffset>-2103120</wp:posOffset>
          </wp:positionH>
          <wp:positionV relativeFrom="paragraph">
            <wp:posOffset>-2762250</wp:posOffset>
          </wp:positionV>
          <wp:extent cx="1198245" cy="1485900"/>
          <wp:effectExtent l="0" t="0" r="1905" b="0"/>
          <wp:wrapNone/>
          <wp:docPr id="102" name="Obrázek 102" descr="Obsah obrázku muž, osoba, oblek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ázek 10" descr="Obsah obrázku muž, osoba, oblek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245" cy="1485900"/>
                  </a:xfrm>
                  <a:prstGeom prst="ellipse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802BD">
      <w:rPr>
        <w:lang w:eastAsia="cs-CZ"/>
      </w:rPr>
      <mc:AlternateContent>
        <mc:Choice Requires="wpg">
          <w:drawing>
            <wp:anchor distT="0" distB="0" distL="114300" distR="114300" simplePos="0" relativeHeight="251657216" behindDoc="0" locked="1" layoutInCell="1" allowOverlap="1" wp14:anchorId="2485E21F" wp14:editId="16B0C71C">
              <wp:simplePos x="0" y="0"/>
              <wp:positionH relativeFrom="page">
                <wp:posOffset>1440180</wp:posOffset>
              </wp:positionH>
              <wp:positionV relativeFrom="page">
                <wp:posOffset>10066020</wp:posOffset>
              </wp:positionV>
              <wp:extent cx="233680" cy="233680"/>
              <wp:effectExtent l="0" t="0" r="0" b="0"/>
              <wp:wrapNone/>
              <wp:docPr id="53" name="Skupina 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3680" cy="233680"/>
                        <a:chOff x="0" y="0"/>
                        <a:chExt cx="234000" cy="234000"/>
                      </a:xfrm>
                    </wpg:grpSpPr>
                    <wps:wsp>
                      <wps:cNvPr id="29" name="Freeform 24">
                        <a:hlinkClick r:id="rId2"/>
                      </wps:cNvPr>
                      <wps:cNvSpPr>
                        <a:spLocks/>
                      </wps:cNvSpPr>
                      <wps:spPr bwMode="auto">
                        <a:xfrm>
                          <a:off x="104105" y="98994"/>
                          <a:ext cx="34888" cy="36510"/>
                        </a:xfrm>
                        <a:custGeom>
                          <a:avLst/>
                          <a:gdLst>
                            <a:gd name="T0" fmla="*/ 0 w 915"/>
                            <a:gd name="T1" fmla="*/ 958 h 958"/>
                            <a:gd name="T2" fmla="*/ 915 w 915"/>
                            <a:gd name="T3" fmla="*/ 479 h 958"/>
                            <a:gd name="T4" fmla="*/ 0 w 915"/>
                            <a:gd name="T5" fmla="*/ 0 h 958"/>
                            <a:gd name="T6" fmla="*/ 0 w 915"/>
                            <a:gd name="T7" fmla="*/ 958 h 9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15" h="958">
                              <a:moveTo>
                                <a:pt x="0" y="958"/>
                              </a:moveTo>
                              <a:lnTo>
                                <a:pt x="915" y="479"/>
                              </a:lnTo>
                              <a:lnTo>
                                <a:pt x="0" y="0"/>
                              </a:lnTo>
                              <a:lnTo>
                                <a:pt x="0" y="95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25">
                        <a:hlinkClick r:id="rId2"/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34000" cy="234000"/>
                        </a:xfrm>
                        <a:custGeom>
                          <a:avLst/>
                          <a:gdLst>
                            <a:gd name="T0" fmla="*/ 520 w 1040"/>
                            <a:gd name="T1" fmla="*/ 0 h 1039"/>
                            <a:gd name="T2" fmla="*/ 0 w 1040"/>
                            <a:gd name="T3" fmla="*/ 520 h 1039"/>
                            <a:gd name="T4" fmla="*/ 520 w 1040"/>
                            <a:gd name="T5" fmla="*/ 1039 h 1039"/>
                            <a:gd name="T6" fmla="*/ 1040 w 1040"/>
                            <a:gd name="T7" fmla="*/ 520 h 1039"/>
                            <a:gd name="T8" fmla="*/ 520 w 1040"/>
                            <a:gd name="T9" fmla="*/ 0 h 1039"/>
                            <a:gd name="T10" fmla="*/ 814 w 1040"/>
                            <a:gd name="T11" fmla="*/ 547 h 1039"/>
                            <a:gd name="T12" fmla="*/ 809 w 1040"/>
                            <a:gd name="T13" fmla="*/ 640 h 1039"/>
                            <a:gd name="T14" fmla="*/ 786 w 1040"/>
                            <a:gd name="T15" fmla="*/ 697 h 1039"/>
                            <a:gd name="T16" fmla="*/ 728 w 1040"/>
                            <a:gd name="T17" fmla="*/ 722 h 1039"/>
                            <a:gd name="T18" fmla="*/ 526 w 1040"/>
                            <a:gd name="T19" fmla="*/ 728 h 1039"/>
                            <a:gd name="T20" fmla="*/ 330 w 1040"/>
                            <a:gd name="T21" fmla="*/ 722 h 1039"/>
                            <a:gd name="T22" fmla="*/ 267 w 1040"/>
                            <a:gd name="T23" fmla="*/ 697 h 1039"/>
                            <a:gd name="T24" fmla="*/ 244 w 1040"/>
                            <a:gd name="T25" fmla="*/ 640 h 1039"/>
                            <a:gd name="T26" fmla="*/ 238 w 1040"/>
                            <a:gd name="T27" fmla="*/ 547 h 1039"/>
                            <a:gd name="T28" fmla="*/ 238 w 1040"/>
                            <a:gd name="T29" fmla="*/ 503 h 1039"/>
                            <a:gd name="T30" fmla="*/ 244 w 1040"/>
                            <a:gd name="T31" fmla="*/ 410 h 1039"/>
                            <a:gd name="T32" fmla="*/ 267 w 1040"/>
                            <a:gd name="T33" fmla="*/ 353 h 1039"/>
                            <a:gd name="T34" fmla="*/ 324 w 1040"/>
                            <a:gd name="T35" fmla="*/ 328 h 1039"/>
                            <a:gd name="T36" fmla="*/ 526 w 1040"/>
                            <a:gd name="T37" fmla="*/ 322 h 1039"/>
                            <a:gd name="T38" fmla="*/ 526 w 1040"/>
                            <a:gd name="T39" fmla="*/ 322 h 1039"/>
                            <a:gd name="T40" fmla="*/ 728 w 1040"/>
                            <a:gd name="T41" fmla="*/ 328 h 1039"/>
                            <a:gd name="T42" fmla="*/ 786 w 1040"/>
                            <a:gd name="T43" fmla="*/ 353 h 1039"/>
                            <a:gd name="T44" fmla="*/ 809 w 1040"/>
                            <a:gd name="T45" fmla="*/ 410 h 1039"/>
                            <a:gd name="T46" fmla="*/ 814 w 1040"/>
                            <a:gd name="T47" fmla="*/ 503 h 1039"/>
                            <a:gd name="T48" fmla="*/ 814 w 1040"/>
                            <a:gd name="T49" fmla="*/ 547 h 10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040" h="1039">
                              <a:moveTo>
                                <a:pt x="520" y="0"/>
                              </a:moveTo>
                              <a:cubicBezTo>
                                <a:pt x="233" y="0"/>
                                <a:pt x="0" y="233"/>
                                <a:pt x="0" y="520"/>
                              </a:cubicBezTo>
                              <a:cubicBezTo>
                                <a:pt x="0" y="807"/>
                                <a:pt x="233" y="1039"/>
                                <a:pt x="520" y="1039"/>
                              </a:cubicBezTo>
                              <a:cubicBezTo>
                                <a:pt x="807" y="1039"/>
                                <a:pt x="1040" y="807"/>
                                <a:pt x="1040" y="520"/>
                              </a:cubicBezTo>
                              <a:cubicBezTo>
                                <a:pt x="1040" y="233"/>
                                <a:pt x="807" y="0"/>
                                <a:pt x="520" y="0"/>
                              </a:cubicBezTo>
                              <a:close/>
                              <a:moveTo>
                                <a:pt x="814" y="547"/>
                              </a:moveTo>
                              <a:cubicBezTo>
                                <a:pt x="814" y="593"/>
                                <a:pt x="809" y="640"/>
                                <a:pt x="809" y="640"/>
                              </a:cubicBezTo>
                              <a:cubicBezTo>
                                <a:pt x="809" y="640"/>
                                <a:pt x="803" y="680"/>
                                <a:pt x="786" y="697"/>
                              </a:cubicBezTo>
                              <a:cubicBezTo>
                                <a:pt x="764" y="720"/>
                                <a:pt x="739" y="720"/>
                                <a:pt x="728" y="722"/>
                              </a:cubicBezTo>
                              <a:cubicBezTo>
                                <a:pt x="647" y="728"/>
                                <a:pt x="526" y="728"/>
                                <a:pt x="526" y="728"/>
                              </a:cubicBezTo>
                              <a:cubicBezTo>
                                <a:pt x="526" y="728"/>
                                <a:pt x="376" y="726"/>
                                <a:pt x="330" y="722"/>
                              </a:cubicBezTo>
                              <a:cubicBezTo>
                                <a:pt x="317" y="720"/>
                                <a:pt x="288" y="720"/>
                                <a:pt x="267" y="697"/>
                              </a:cubicBezTo>
                              <a:cubicBezTo>
                                <a:pt x="249" y="680"/>
                                <a:pt x="244" y="640"/>
                                <a:pt x="244" y="640"/>
                              </a:cubicBezTo>
                              <a:cubicBezTo>
                                <a:pt x="244" y="640"/>
                                <a:pt x="238" y="593"/>
                                <a:pt x="238" y="547"/>
                              </a:cubicBezTo>
                              <a:cubicBezTo>
                                <a:pt x="238" y="503"/>
                                <a:pt x="238" y="503"/>
                                <a:pt x="238" y="503"/>
                              </a:cubicBezTo>
                              <a:cubicBezTo>
                                <a:pt x="238" y="456"/>
                                <a:pt x="244" y="410"/>
                                <a:pt x="244" y="410"/>
                              </a:cubicBezTo>
                              <a:cubicBezTo>
                                <a:pt x="244" y="410"/>
                                <a:pt x="249" y="370"/>
                                <a:pt x="267" y="353"/>
                              </a:cubicBezTo>
                              <a:cubicBezTo>
                                <a:pt x="288" y="330"/>
                                <a:pt x="313" y="329"/>
                                <a:pt x="324" y="328"/>
                              </a:cubicBezTo>
                              <a:cubicBezTo>
                                <a:pt x="405" y="322"/>
                                <a:pt x="526" y="322"/>
                                <a:pt x="526" y="322"/>
                              </a:cubicBezTo>
                              <a:cubicBezTo>
                                <a:pt x="526" y="322"/>
                                <a:pt x="526" y="322"/>
                                <a:pt x="526" y="322"/>
                              </a:cubicBezTo>
                              <a:cubicBezTo>
                                <a:pt x="526" y="322"/>
                                <a:pt x="647" y="322"/>
                                <a:pt x="728" y="328"/>
                              </a:cubicBezTo>
                              <a:cubicBezTo>
                                <a:pt x="739" y="329"/>
                                <a:pt x="764" y="330"/>
                                <a:pt x="786" y="353"/>
                              </a:cubicBezTo>
                              <a:cubicBezTo>
                                <a:pt x="803" y="370"/>
                                <a:pt x="809" y="410"/>
                                <a:pt x="809" y="410"/>
                              </a:cubicBezTo>
                              <a:cubicBezTo>
                                <a:pt x="809" y="410"/>
                                <a:pt x="814" y="456"/>
                                <a:pt x="814" y="503"/>
                              </a:cubicBezTo>
                              <a:lnTo>
                                <a:pt x="814" y="54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B65555D" id="Skupina 53" o:spid="_x0000_s1026" style="position:absolute;margin-left:113.4pt;margin-top:792.6pt;width:18.4pt;height:18.4pt;z-index:251657216;mso-position-horizontal-relative:page;mso-position-vertical-relative:page;mso-width-relative:margin;mso-height-relative:margin" coordsize="234000,23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">
              <v:shape id="Freeform 24" o:spid="_x0000_s1027" href="https://www.youtube.com/channel/UCCRLevEhack4M8nKdO4JJkA" style="position:absolute;left:104105;top:98994;width:34888;height:36510;visibility:visible;mso-wrap-style:square;v-text-anchor:top" coordsize="915,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" o:button="t" path="m,958l915,479,,,,958xe" fillcolor="white [3212]" stroked="f">
                <v:fill o:detectmouseclick="t"/>
                <v:path arrowok="t" o:connecttype="custom" o:connectlocs="0,36510;34888,18255;0,0;0,36510" o:connectangles="0,0,0,0"/>
              </v:shape>
              <v:shape id="Freeform 25" o:spid="_x0000_s1028" href="https://www.youtube.com/channel/UCCRLevEhack4M8nKdO4JJkA" style="position:absolute;width:234000;height:234000;visibility:visible;mso-wrap-style:square;v-text-anchor:top" coordsize="1040,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" o:button="t" path="m520,c233,,,233,,520v,287,233,519,520,519c807,1039,1040,807,1040,520,1040,233,807,,520,xm814,547v,46,-5,93,-5,93c809,640,803,680,786,697v-22,23,-47,23,-58,25c647,728,526,728,526,728v,,-150,-2,-196,-6c317,720,288,720,267,697,249,680,244,640,244,640v,,-6,-47,-6,-93c238,503,238,503,238,503v,-47,6,-93,6,-93c244,410,249,370,267,353v21,-23,46,-24,57,-25c405,322,526,322,526,322v,,,,,c526,322,647,322,728,328v11,1,36,2,58,25c803,370,809,410,809,410v,,5,46,5,93l814,547xe" fillcolor="white [3212]" stroked="f">
                <v:fill o:detectmouseclick="t"/>
                <v:path arrowok="t" o:connecttype="custom" o:connectlocs="117000,0;0,117113;117000,234000;234000,117113;117000,0;183150,123193;182025,144139;176850,156976;163800,162606;118350,163958;74250,162606;60075,156976;54900,144139;53550,123193;53550,113284;54900,92339;60075,79501;72900,73871;118350,72520;118350,72520;163800,73871;176850,79501;182025,92339;183150,113284;183150,123193" o:connectangles="0,0,0,0,0,0,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  <w:r w:rsidR="000802BD">
      <w:rPr>
        <w:lang w:eastAsia="cs-CZ"/>
      </w:rPr>
      <mc:AlternateContent>
        <mc:Choice Requires="wps">
          <w:drawing>
            <wp:anchor distT="0" distB="0" distL="114300" distR="114300" simplePos="0" relativeHeight="251644928" behindDoc="0" locked="1" layoutInCell="1" allowOverlap="1" wp14:anchorId="432E1D77" wp14:editId="28E54979">
              <wp:simplePos x="0" y="0"/>
              <wp:positionH relativeFrom="page">
                <wp:posOffset>467995</wp:posOffset>
              </wp:positionH>
              <wp:positionV relativeFrom="page">
                <wp:posOffset>10066655</wp:posOffset>
              </wp:positionV>
              <wp:extent cx="234000" cy="234000"/>
              <wp:effectExtent l="0" t="0" r="0" b="0"/>
              <wp:wrapNone/>
              <wp:docPr id="4" name="Freeform 6">
                <a:hlinkClick xmlns:a="http://schemas.openxmlformats.org/drawingml/2006/main" r:id="rId3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234000" cy="234000"/>
                      </a:xfrm>
                      <a:custGeom>
                        <a:avLst/>
                        <a:gdLst>
                          <a:gd name="T0" fmla="*/ 146 w 293"/>
                          <a:gd name="T1" fmla="*/ 0 h 293"/>
                          <a:gd name="T2" fmla="*/ 0 w 293"/>
                          <a:gd name="T3" fmla="*/ 147 h 293"/>
                          <a:gd name="T4" fmla="*/ 146 w 293"/>
                          <a:gd name="T5" fmla="*/ 293 h 293"/>
                          <a:gd name="T6" fmla="*/ 293 w 293"/>
                          <a:gd name="T7" fmla="*/ 147 h 293"/>
                          <a:gd name="T8" fmla="*/ 146 w 293"/>
                          <a:gd name="T9" fmla="*/ 0 h 293"/>
                          <a:gd name="T10" fmla="*/ 181 w 293"/>
                          <a:gd name="T11" fmla="*/ 147 h 293"/>
                          <a:gd name="T12" fmla="*/ 159 w 293"/>
                          <a:gd name="T13" fmla="*/ 147 h 293"/>
                          <a:gd name="T14" fmla="*/ 159 w 293"/>
                          <a:gd name="T15" fmla="*/ 227 h 293"/>
                          <a:gd name="T16" fmla="*/ 129 w 293"/>
                          <a:gd name="T17" fmla="*/ 227 h 293"/>
                          <a:gd name="T18" fmla="*/ 129 w 293"/>
                          <a:gd name="T19" fmla="*/ 147 h 293"/>
                          <a:gd name="T20" fmla="*/ 109 w 293"/>
                          <a:gd name="T21" fmla="*/ 147 h 293"/>
                          <a:gd name="T22" fmla="*/ 109 w 293"/>
                          <a:gd name="T23" fmla="*/ 119 h 293"/>
                          <a:gd name="T24" fmla="*/ 129 w 293"/>
                          <a:gd name="T25" fmla="*/ 119 h 293"/>
                          <a:gd name="T26" fmla="*/ 129 w 293"/>
                          <a:gd name="T27" fmla="*/ 103 h 293"/>
                          <a:gd name="T28" fmla="*/ 162 w 293"/>
                          <a:gd name="T29" fmla="*/ 66 h 293"/>
                          <a:gd name="T30" fmla="*/ 184 w 293"/>
                          <a:gd name="T31" fmla="*/ 66 h 293"/>
                          <a:gd name="T32" fmla="*/ 184 w 293"/>
                          <a:gd name="T33" fmla="*/ 94 h 293"/>
                          <a:gd name="T34" fmla="*/ 170 w 293"/>
                          <a:gd name="T35" fmla="*/ 94 h 293"/>
                          <a:gd name="T36" fmla="*/ 159 w 293"/>
                          <a:gd name="T37" fmla="*/ 105 h 293"/>
                          <a:gd name="T38" fmla="*/ 159 w 293"/>
                          <a:gd name="T39" fmla="*/ 119 h 293"/>
                          <a:gd name="T40" fmla="*/ 184 w 293"/>
                          <a:gd name="T41" fmla="*/ 119 h 293"/>
                          <a:gd name="T42" fmla="*/ 181 w 293"/>
                          <a:gd name="T43" fmla="*/ 147 h 29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</a:cxnLst>
                        <a:rect l="0" t="0" r="r" b="b"/>
                        <a:pathLst>
                          <a:path w="293" h="293">
                            <a:moveTo>
                              <a:pt x="146" y="0"/>
                            </a:moveTo>
                            <a:cubicBezTo>
                              <a:pt x="65" y="0"/>
                              <a:pt x="0" y="66"/>
                              <a:pt x="0" y="147"/>
                            </a:cubicBezTo>
                            <a:cubicBezTo>
                              <a:pt x="0" y="228"/>
                              <a:pt x="65" y="293"/>
                              <a:pt x="146" y="293"/>
                            </a:cubicBezTo>
                            <a:cubicBezTo>
                              <a:pt x="227" y="293"/>
                              <a:pt x="293" y="228"/>
                              <a:pt x="293" y="147"/>
                            </a:cubicBezTo>
                            <a:cubicBezTo>
                              <a:pt x="293" y="66"/>
                              <a:pt x="227" y="0"/>
                              <a:pt x="146" y="0"/>
                            </a:cubicBezTo>
                            <a:close/>
                            <a:moveTo>
                              <a:pt x="181" y="147"/>
                            </a:moveTo>
                            <a:cubicBezTo>
                              <a:pt x="159" y="147"/>
                              <a:pt x="159" y="147"/>
                              <a:pt x="159" y="147"/>
                            </a:cubicBezTo>
                            <a:cubicBezTo>
                              <a:pt x="159" y="227"/>
                              <a:pt x="159" y="227"/>
                              <a:pt x="159" y="227"/>
                            </a:cubicBezTo>
                            <a:cubicBezTo>
                              <a:pt x="129" y="227"/>
                              <a:pt x="129" y="227"/>
                              <a:pt x="129" y="227"/>
                            </a:cubicBezTo>
                            <a:cubicBezTo>
                              <a:pt x="129" y="147"/>
                              <a:pt x="129" y="147"/>
                              <a:pt x="129" y="147"/>
                            </a:cubicBezTo>
                            <a:cubicBezTo>
                              <a:pt x="109" y="147"/>
                              <a:pt x="109" y="147"/>
                              <a:pt x="109" y="147"/>
                            </a:cubicBezTo>
                            <a:cubicBezTo>
                              <a:pt x="109" y="119"/>
                              <a:pt x="109" y="119"/>
                              <a:pt x="109" y="119"/>
                            </a:cubicBezTo>
                            <a:cubicBezTo>
                              <a:pt x="129" y="119"/>
                              <a:pt x="129" y="119"/>
                              <a:pt x="129" y="119"/>
                            </a:cubicBezTo>
                            <a:cubicBezTo>
                              <a:pt x="129" y="103"/>
                              <a:pt x="129" y="103"/>
                              <a:pt x="129" y="103"/>
                            </a:cubicBezTo>
                            <a:cubicBezTo>
                              <a:pt x="129" y="80"/>
                              <a:pt x="135" y="66"/>
                              <a:pt x="162" y="66"/>
                            </a:cubicBezTo>
                            <a:cubicBezTo>
                              <a:pt x="184" y="66"/>
                              <a:pt x="184" y="66"/>
                              <a:pt x="184" y="66"/>
                            </a:cubicBezTo>
                            <a:cubicBezTo>
                              <a:pt x="184" y="94"/>
                              <a:pt x="184" y="94"/>
                              <a:pt x="184" y="94"/>
                            </a:cubicBezTo>
                            <a:cubicBezTo>
                              <a:pt x="170" y="94"/>
                              <a:pt x="170" y="94"/>
                              <a:pt x="170" y="94"/>
                            </a:cubicBezTo>
                            <a:cubicBezTo>
                              <a:pt x="160" y="94"/>
                              <a:pt x="159" y="98"/>
                              <a:pt x="159" y="105"/>
                            </a:cubicBezTo>
                            <a:cubicBezTo>
                              <a:pt x="159" y="119"/>
                              <a:pt x="159" y="119"/>
                              <a:pt x="159" y="119"/>
                            </a:cubicBezTo>
                            <a:cubicBezTo>
                              <a:pt x="184" y="119"/>
                              <a:pt x="184" y="119"/>
                              <a:pt x="184" y="119"/>
                            </a:cubicBezTo>
                            <a:lnTo>
                              <a:pt x="181" y="147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D4314A" id="Freeform 6" o:spid="_x0000_s1026" href="https://www.facebook.com/csob" style="position:absolute;margin-left:36.85pt;margin-top:792.65pt;width:18.45pt;height:18.45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93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" o:button="t" path="m146,c65,,,66,,147v,81,65,146,146,146c227,293,293,228,293,147,293,66,227,,146,xm181,147v-22,,-22,,-22,c159,227,159,227,159,227v-30,,-30,,-30,c129,147,129,147,129,147v-20,,-20,,-20,c109,119,109,119,109,119v20,,20,,20,c129,103,129,103,129,103v,-23,6,-37,33,-37c184,66,184,66,184,66v,28,,28,,28c170,94,170,94,170,94v-10,,-11,4,-11,11c159,119,159,119,159,119v25,,25,,25,l181,147xe" fillcolor="white [3212]" stroked="f">
              <v:fill o:detectmouseclick="t"/>
              <v:path arrowok="t" o:connecttype="custom" o:connectlocs="116601,0;0,117399;116601,234000;234000,117399;116601,0;144553,117399;126983,117399;126983,181290;103024,181290;103024,117399;87051,117399;87051,95038;103024,95038;103024,82259;129379,52710;146949,52710;146949,75072;135768,75072;126983,83857;126983,95038;146949,95038;144553,117399" o:connectangles="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 w:rsidR="000802BD">
      <w:rPr>
        <w:lang w:eastAsia="cs-CZ"/>
      </w:rPr>
      <mc:AlternateContent>
        <mc:Choice Requires="wps">
          <w:drawing>
            <wp:anchor distT="0" distB="0" distL="114300" distR="114300" simplePos="0" relativeHeight="251649024" behindDoc="0" locked="1" layoutInCell="1" allowOverlap="1" wp14:anchorId="2BD0D01E" wp14:editId="57A75BDF">
              <wp:simplePos x="0" y="0"/>
              <wp:positionH relativeFrom="page">
                <wp:posOffset>791845</wp:posOffset>
              </wp:positionH>
              <wp:positionV relativeFrom="page">
                <wp:posOffset>10066655</wp:posOffset>
              </wp:positionV>
              <wp:extent cx="234000" cy="234000"/>
              <wp:effectExtent l="0" t="0" r="0" b="0"/>
              <wp:wrapNone/>
              <wp:docPr id="5" name="Freeform 5">
                <a:hlinkClick xmlns:a="http://schemas.openxmlformats.org/drawingml/2006/main" r:id="rId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234000" cy="234000"/>
                      </a:xfrm>
                      <a:custGeom>
                        <a:avLst/>
                        <a:gdLst>
                          <a:gd name="T0" fmla="*/ 147 w 294"/>
                          <a:gd name="T1" fmla="*/ 0 h 293"/>
                          <a:gd name="T2" fmla="*/ 0 w 294"/>
                          <a:gd name="T3" fmla="*/ 147 h 293"/>
                          <a:gd name="T4" fmla="*/ 147 w 294"/>
                          <a:gd name="T5" fmla="*/ 293 h 293"/>
                          <a:gd name="T6" fmla="*/ 294 w 294"/>
                          <a:gd name="T7" fmla="*/ 147 h 293"/>
                          <a:gd name="T8" fmla="*/ 147 w 294"/>
                          <a:gd name="T9" fmla="*/ 0 h 293"/>
                          <a:gd name="T10" fmla="*/ 115 w 294"/>
                          <a:gd name="T11" fmla="*/ 202 h 293"/>
                          <a:gd name="T12" fmla="*/ 87 w 294"/>
                          <a:gd name="T13" fmla="*/ 202 h 293"/>
                          <a:gd name="T14" fmla="*/ 87 w 294"/>
                          <a:gd name="T15" fmla="*/ 114 h 293"/>
                          <a:gd name="T16" fmla="*/ 115 w 294"/>
                          <a:gd name="T17" fmla="*/ 114 h 293"/>
                          <a:gd name="T18" fmla="*/ 115 w 294"/>
                          <a:gd name="T19" fmla="*/ 202 h 293"/>
                          <a:gd name="T20" fmla="*/ 101 w 294"/>
                          <a:gd name="T21" fmla="*/ 102 h 293"/>
                          <a:gd name="T22" fmla="*/ 85 w 294"/>
                          <a:gd name="T23" fmla="*/ 86 h 293"/>
                          <a:gd name="T24" fmla="*/ 101 w 294"/>
                          <a:gd name="T25" fmla="*/ 70 h 293"/>
                          <a:gd name="T26" fmla="*/ 117 w 294"/>
                          <a:gd name="T27" fmla="*/ 86 h 293"/>
                          <a:gd name="T28" fmla="*/ 101 w 294"/>
                          <a:gd name="T29" fmla="*/ 102 h 293"/>
                          <a:gd name="T30" fmla="*/ 217 w 294"/>
                          <a:gd name="T31" fmla="*/ 202 h 293"/>
                          <a:gd name="T32" fmla="*/ 190 w 294"/>
                          <a:gd name="T33" fmla="*/ 202 h 293"/>
                          <a:gd name="T34" fmla="*/ 190 w 294"/>
                          <a:gd name="T35" fmla="*/ 159 h 293"/>
                          <a:gd name="T36" fmla="*/ 176 w 294"/>
                          <a:gd name="T37" fmla="*/ 136 h 293"/>
                          <a:gd name="T38" fmla="*/ 159 w 294"/>
                          <a:gd name="T39" fmla="*/ 158 h 293"/>
                          <a:gd name="T40" fmla="*/ 159 w 294"/>
                          <a:gd name="T41" fmla="*/ 202 h 293"/>
                          <a:gd name="T42" fmla="*/ 132 w 294"/>
                          <a:gd name="T43" fmla="*/ 202 h 293"/>
                          <a:gd name="T44" fmla="*/ 132 w 294"/>
                          <a:gd name="T45" fmla="*/ 114 h 293"/>
                          <a:gd name="T46" fmla="*/ 158 w 294"/>
                          <a:gd name="T47" fmla="*/ 114 h 293"/>
                          <a:gd name="T48" fmla="*/ 158 w 294"/>
                          <a:gd name="T49" fmla="*/ 126 h 293"/>
                          <a:gd name="T50" fmla="*/ 158 w 294"/>
                          <a:gd name="T51" fmla="*/ 126 h 293"/>
                          <a:gd name="T52" fmla="*/ 184 w 294"/>
                          <a:gd name="T53" fmla="*/ 112 h 293"/>
                          <a:gd name="T54" fmla="*/ 217 w 294"/>
                          <a:gd name="T55" fmla="*/ 154 h 293"/>
                          <a:gd name="T56" fmla="*/ 217 w 294"/>
                          <a:gd name="T57" fmla="*/ 202 h 29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</a:cxnLst>
                        <a:rect l="0" t="0" r="r" b="b"/>
                        <a:pathLst>
                          <a:path w="294" h="293">
                            <a:moveTo>
                              <a:pt x="147" y="0"/>
                            </a:moveTo>
                            <a:cubicBezTo>
                              <a:pt x="66" y="0"/>
                              <a:pt x="0" y="66"/>
                              <a:pt x="0" y="147"/>
                            </a:cubicBezTo>
                            <a:cubicBezTo>
                              <a:pt x="0" y="228"/>
                              <a:pt x="66" y="293"/>
                              <a:pt x="147" y="293"/>
                            </a:cubicBezTo>
                            <a:cubicBezTo>
                              <a:pt x="228" y="293"/>
                              <a:pt x="294" y="228"/>
                              <a:pt x="294" y="147"/>
                            </a:cubicBezTo>
                            <a:cubicBezTo>
                              <a:pt x="294" y="66"/>
                              <a:pt x="228" y="0"/>
                              <a:pt x="147" y="0"/>
                            </a:cubicBezTo>
                            <a:close/>
                            <a:moveTo>
                              <a:pt x="115" y="202"/>
                            </a:moveTo>
                            <a:cubicBezTo>
                              <a:pt x="87" y="202"/>
                              <a:pt x="87" y="202"/>
                              <a:pt x="87" y="202"/>
                            </a:cubicBezTo>
                            <a:cubicBezTo>
                              <a:pt x="87" y="114"/>
                              <a:pt x="87" y="114"/>
                              <a:pt x="87" y="114"/>
                            </a:cubicBezTo>
                            <a:cubicBezTo>
                              <a:pt x="115" y="114"/>
                              <a:pt x="115" y="114"/>
                              <a:pt x="115" y="114"/>
                            </a:cubicBezTo>
                            <a:lnTo>
                              <a:pt x="115" y="202"/>
                            </a:lnTo>
                            <a:close/>
                            <a:moveTo>
                              <a:pt x="101" y="102"/>
                            </a:moveTo>
                            <a:cubicBezTo>
                              <a:pt x="92" y="102"/>
                              <a:pt x="85" y="95"/>
                              <a:pt x="85" y="86"/>
                            </a:cubicBezTo>
                            <a:cubicBezTo>
                              <a:pt x="85" y="77"/>
                              <a:pt x="92" y="70"/>
                              <a:pt x="101" y="70"/>
                            </a:cubicBezTo>
                            <a:cubicBezTo>
                              <a:pt x="110" y="70"/>
                              <a:pt x="117" y="77"/>
                              <a:pt x="117" y="86"/>
                            </a:cubicBezTo>
                            <a:cubicBezTo>
                              <a:pt x="117" y="95"/>
                              <a:pt x="110" y="102"/>
                              <a:pt x="101" y="102"/>
                            </a:cubicBezTo>
                            <a:close/>
                            <a:moveTo>
                              <a:pt x="217" y="202"/>
                            </a:moveTo>
                            <a:cubicBezTo>
                              <a:pt x="190" y="202"/>
                              <a:pt x="190" y="202"/>
                              <a:pt x="190" y="202"/>
                            </a:cubicBezTo>
                            <a:cubicBezTo>
                              <a:pt x="190" y="159"/>
                              <a:pt x="190" y="159"/>
                              <a:pt x="190" y="159"/>
                            </a:cubicBezTo>
                            <a:cubicBezTo>
                              <a:pt x="190" y="149"/>
                              <a:pt x="190" y="136"/>
                              <a:pt x="176" y="136"/>
                            </a:cubicBezTo>
                            <a:cubicBezTo>
                              <a:pt x="161" y="136"/>
                              <a:pt x="159" y="147"/>
                              <a:pt x="159" y="158"/>
                            </a:cubicBezTo>
                            <a:cubicBezTo>
                              <a:pt x="159" y="202"/>
                              <a:pt x="159" y="202"/>
                              <a:pt x="159" y="202"/>
                            </a:cubicBezTo>
                            <a:cubicBezTo>
                              <a:pt x="132" y="202"/>
                              <a:pt x="132" y="202"/>
                              <a:pt x="132" y="202"/>
                            </a:cubicBezTo>
                            <a:cubicBezTo>
                              <a:pt x="132" y="114"/>
                              <a:pt x="132" y="114"/>
                              <a:pt x="132" y="114"/>
                            </a:cubicBezTo>
                            <a:cubicBezTo>
                              <a:pt x="158" y="114"/>
                              <a:pt x="158" y="114"/>
                              <a:pt x="158" y="114"/>
                            </a:cubicBezTo>
                            <a:cubicBezTo>
                              <a:pt x="158" y="126"/>
                              <a:pt x="158" y="126"/>
                              <a:pt x="158" y="126"/>
                            </a:cubicBezTo>
                            <a:cubicBezTo>
                              <a:pt x="158" y="126"/>
                              <a:pt x="158" y="126"/>
                              <a:pt x="158" y="126"/>
                            </a:cubicBezTo>
                            <a:cubicBezTo>
                              <a:pt x="162" y="119"/>
                              <a:pt x="171" y="112"/>
                              <a:pt x="184" y="112"/>
                            </a:cubicBezTo>
                            <a:cubicBezTo>
                              <a:pt x="212" y="112"/>
                              <a:pt x="217" y="130"/>
                              <a:pt x="217" y="154"/>
                            </a:cubicBezTo>
                            <a:lnTo>
                              <a:pt x="217" y="202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3E33F3" id="Freeform 5" o:spid="_x0000_s1026" href="https://www.linkedin.com/company/csob" style="position:absolute;margin-left:62.35pt;margin-top:792.65pt;width:18.45pt;height:18.4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94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" o:button="t" path="m147,c66,,,66,,147v,81,66,146,147,146c228,293,294,228,294,147,294,66,228,,147,xm115,202v-28,,-28,,-28,c87,114,87,114,87,114v28,,28,,28,l115,202xm101,102c92,102,85,95,85,86v,-9,7,-16,16,-16c110,70,117,77,117,86v,9,-7,16,-16,16xm217,202v-27,,-27,,-27,c190,159,190,159,190,159v,-10,,-23,-14,-23c161,136,159,147,159,158v,44,,44,,44c132,202,132,202,132,202v,-88,,-88,,-88c158,114,158,114,158,114v,12,,12,,12c158,126,158,126,158,126v4,-7,13,-14,26,-14c212,112,217,130,217,154r,48xe" fillcolor="white [3212]" stroked="f">
              <v:fill o:detectmouseclick="t"/>
              <v:path arrowok="t" o:connecttype="custom" o:connectlocs="117000,0;0,117399;117000,234000;234000,117399;117000,0;91531,161324;69245,161324;69245,91044;91531,91044;91531,161324;80388,81461;67653,68683;80388,55904;93122,68683;80388,81461;172714,161324;151224,161324;151224,126983;140082,108614;126551,126184;126551,161324;105061,161324;105061,91044;125755,91044;125755,100628;125755,100628;146449,89447;172714,122990;172714,161324" o:connectangles="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 w:rsidR="000802BD">
      <w:rPr>
        <w:lang w:eastAsia="cs-CZ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4F6D4D45" wp14:editId="49D566B7">
              <wp:simplePos x="0" y="0"/>
              <wp:positionH relativeFrom="page">
                <wp:posOffset>1116330</wp:posOffset>
              </wp:positionH>
              <wp:positionV relativeFrom="page">
                <wp:posOffset>10066655</wp:posOffset>
              </wp:positionV>
              <wp:extent cx="234000" cy="234000"/>
              <wp:effectExtent l="0" t="0" r="0" b="0"/>
              <wp:wrapNone/>
              <wp:docPr id="6" name="Freeform 7">
                <a:hlinkClick xmlns:a="http://schemas.openxmlformats.org/drawingml/2006/main" r:id="rId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234000" cy="234000"/>
                      </a:xfrm>
                      <a:custGeom>
                        <a:avLst/>
                        <a:gdLst>
                          <a:gd name="T0" fmla="*/ 147 w 294"/>
                          <a:gd name="T1" fmla="*/ 0 h 293"/>
                          <a:gd name="T2" fmla="*/ 0 w 294"/>
                          <a:gd name="T3" fmla="*/ 147 h 293"/>
                          <a:gd name="T4" fmla="*/ 147 w 294"/>
                          <a:gd name="T5" fmla="*/ 293 h 293"/>
                          <a:gd name="T6" fmla="*/ 294 w 294"/>
                          <a:gd name="T7" fmla="*/ 147 h 293"/>
                          <a:gd name="T8" fmla="*/ 147 w 294"/>
                          <a:gd name="T9" fmla="*/ 0 h 293"/>
                          <a:gd name="T10" fmla="*/ 210 w 294"/>
                          <a:gd name="T11" fmla="*/ 118 h 293"/>
                          <a:gd name="T12" fmla="*/ 210 w 294"/>
                          <a:gd name="T13" fmla="*/ 122 h 293"/>
                          <a:gd name="T14" fmla="*/ 118 w 294"/>
                          <a:gd name="T15" fmla="*/ 215 h 293"/>
                          <a:gd name="T16" fmla="*/ 68 w 294"/>
                          <a:gd name="T17" fmla="*/ 200 h 293"/>
                          <a:gd name="T18" fmla="*/ 75 w 294"/>
                          <a:gd name="T19" fmla="*/ 201 h 293"/>
                          <a:gd name="T20" fmla="*/ 116 w 294"/>
                          <a:gd name="T21" fmla="*/ 187 h 293"/>
                          <a:gd name="T22" fmla="*/ 85 w 294"/>
                          <a:gd name="T23" fmla="*/ 164 h 293"/>
                          <a:gd name="T24" fmla="*/ 92 w 294"/>
                          <a:gd name="T25" fmla="*/ 165 h 293"/>
                          <a:gd name="T26" fmla="*/ 100 w 294"/>
                          <a:gd name="T27" fmla="*/ 164 h 293"/>
                          <a:gd name="T28" fmla="*/ 74 w 294"/>
                          <a:gd name="T29" fmla="*/ 132 h 293"/>
                          <a:gd name="T30" fmla="*/ 74 w 294"/>
                          <a:gd name="T31" fmla="*/ 131 h 293"/>
                          <a:gd name="T32" fmla="*/ 89 w 294"/>
                          <a:gd name="T33" fmla="*/ 136 h 293"/>
                          <a:gd name="T34" fmla="*/ 74 w 294"/>
                          <a:gd name="T35" fmla="*/ 108 h 293"/>
                          <a:gd name="T36" fmla="*/ 79 w 294"/>
                          <a:gd name="T37" fmla="*/ 92 h 293"/>
                          <a:gd name="T38" fmla="*/ 146 w 294"/>
                          <a:gd name="T39" fmla="*/ 126 h 293"/>
                          <a:gd name="T40" fmla="*/ 145 w 294"/>
                          <a:gd name="T41" fmla="*/ 119 h 293"/>
                          <a:gd name="T42" fmla="*/ 178 w 294"/>
                          <a:gd name="T43" fmla="*/ 86 h 293"/>
                          <a:gd name="T44" fmla="*/ 201 w 294"/>
                          <a:gd name="T45" fmla="*/ 96 h 293"/>
                          <a:gd name="T46" fmla="*/ 222 w 294"/>
                          <a:gd name="T47" fmla="*/ 88 h 293"/>
                          <a:gd name="T48" fmla="*/ 208 w 294"/>
                          <a:gd name="T49" fmla="*/ 107 h 293"/>
                          <a:gd name="T50" fmla="*/ 226 w 294"/>
                          <a:gd name="T51" fmla="*/ 101 h 293"/>
                          <a:gd name="T52" fmla="*/ 210 w 294"/>
                          <a:gd name="T53" fmla="*/ 118 h 29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</a:cxnLst>
                        <a:rect l="0" t="0" r="r" b="b"/>
                        <a:pathLst>
                          <a:path w="294" h="293">
                            <a:moveTo>
                              <a:pt x="147" y="0"/>
                            </a:moveTo>
                            <a:cubicBezTo>
                              <a:pt x="66" y="0"/>
                              <a:pt x="0" y="66"/>
                              <a:pt x="0" y="147"/>
                            </a:cubicBezTo>
                            <a:cubicBezTo>
                              <a:pt x="0" y="228"/>
                              <a:pt x="66" y="293"/>
                              <a:pt x="147" y="293"/>
                            </a:cubicBezTo>
                            <a:cubicBezTo>
                              <a:pt x="228" y="293"/>
                              <a:pt x="294" y="228"/>
                              <a:pt x="294" y="147"/>
                            </a:cubicBezTo>
                            <a:cubicBezTo>
                              <a:pt x="294" y="66"/>
                              <a:pt x="228" y="0"/>
                              <a:pt x="147" y="0"/>
                            </a:cubicBezTo>
                            <a:close/>
                            <a:moveTo>
                              <a:pt x="210" y="118"/>
                            </a:moveTo>
                            <a:cubicBezTo>
                              <a:pt x="210" y="120"/>
                              <a:pt x="210" y="121"/>
                              <a:pt x="210" y="122"/>
                            </a:cubicBezTo>
                            <a:cubicBezTo>
                              <a:pt x="210" y="165"/>
                              <a:pt x="177" y="215"/>
                              <a:pt x="118" y="215"/>
                            </a:cubicBezTo>
                            <a:cubicBezTo>
                              <a:pt x="99" y="215"/>
                              <a:pt x="82" y="210"/>
                              <a:pt x="68" y="200"/>
                            </a:cubicBezTo>
                            <a:cubicBezTo>
                              <a:pt x="70" y="201"/>
                              <a:pt x="73" y="201"/>
                              <a:pt x="75" y="201"/>
                            </a:cubicBezTo>
                            <a:cubicBezTo>
                              <a:pt x="91" y="201"/>
                              <a:pt x="105" y="196"/>
                              <a:pt x="116" y="187"/>
                            </a:cubicBezTo>
                            <a:cubicBezTo>
                              <a:pt x="102" y="187"/>
                              <a:pt x="90" y="177"/>
                              <a:pt x="85" y="164"/>
                            </a:cubicBezTo>
                            <a:cubicBezTo>
                              <a:pt x="87" y="165"/>
                              <a:pt x="89" y="165"/>
                              <a:pt x="92" y="165"/>
                            </a:cubicBezTo>
                            <a:cubicBezTo>
                              <a:pt x="94" y="165"/>
                              <a:pt x="97" y="165"/>
                              <a:pt x="100" y="164"/>
                            </a:cubicBezTo>
                            <a:cubicBezTo>
                              <a:pt x="85" y="161"/>
                              <a:pt x="74" y="148"/>
                              <a:pt x="74" y="132"/>
                            </a:cubicBezTo>
                            <a:cubicBezTo>
                              <a:pt x="74" y="131"/>
                              <a:pt x="74" y="131"/>
                              <a:pt x="74" y="131"/>
                            </a:cubicBezTo>
                            <a:cubicBezTo>
                              <a:pt x="78" y="134"/>
                              <a:pt x="83" y="135"/>
                              <a:pt x="89" y="136"/>
                            </a:cubicBezTo>
                            <a:cubicBezTo>
                              <a:pt x="80" y="130"/>
                              <a:pt x="74" y="120"/>
                              <a:pt x="74" y="108"/>
                            </a:cubicBezTo>
                            <a:cubicBezTo>
                              <a:pt x="74" y="102"/>
                              <a:pt x="76" y="97"/>
                              <a:pt x="79" y="92"/>
                            </a:cubicBezTo>
                            <a:cubicBezTo>
                              <a:pt x="95" y="112"/>
                              <a:pt x="119" y="125"/>
                              <a:pt x="146" y="126"/>
                            </a:cubicBezTo>
                            <a:cubicBezTo>
                              <a:pt x="145" y="124"/>
                              <a:pt x="145" y="121"/>
                              <a:pt x="145" y="119"/>
                            </a:cubicBezTo>
                            <a:cubicBezTo>
                              <a:pt x="145" y="101"/>
                              <a:pt x="160" y="86"/>
                              <a:pt x="178" y="86"/>
                            </a:cubicBezTo>
                            <a:cubicBezTo>
                              <a:pt x="187" y="86"/>
                              <a:pt x="195" y="90"/>
                              <a:pt x="201" y="96"/>
                            </a:cubicBezTo>
                            <a:cubicBezTo>
                              <a:pt x="209" y="95"/>
                              <a:pt x="216" y="92"/>
                              <a:pt x="222" y="88"/>
                            </a:cubicBezTo>
                            <a:cubicBezTo>
                              <a:pt x="220" y="96"/>
                              <a:pt x="214" y="102"/>
                              <a:pt x="208" y="107"/>
                            </a:cubicBezTo>
                            <a:cubicBezTo>
                              <a:pt x="214" y="106"/>
                              <a:pt x="220" y="104"/>
                              <a:pt x="226" y="101"/>
                            </a:cubicBezTo>
                            <a:cubicBezTo>
                              <a:pt x="222" y="108"/>
                              <a:pt x="216" y="114"/>
                              <a:pt x="210" y="118"/>
                            </a:cubicBez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10DA21" id="Freeform 7" o:spid="_x0000_s1026" href="https://twitter.com/CSOB_CZ" style="position:absolute;margin-left:87.9pt;margin-top:792.65pt;width:18.45pt;height:18.4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94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" o:button="t" path="m147,c66,,,66,,147v,81,66,146,147,146c228,293,294,228,294,147,294,66,228,,147,xm210,118v,2,,3,,4c210,165,177,215,118,215v-19,,-36,-5,-50,-15c70,201,73,201,75,201v16,,30,-5,41,-14c102,187,90,177,85,164v2,1,4,1,7,1c94,165,97,165,100,164,85,161,74,148,74,132v,-1,,-1,,-1c78,134,83,135,89,136,80,130,74,120,74,108v,-6,2,-11,5,-16c95,112,119,125,146,126v-1,-2,-1,-5,-1,-7c145,101,160,86,178,86v9,,17,4,23,10c209,95,216,92,222,88v-2,8,-8,14,-14,19c214,106,220,104,226,101v-4,7,-10,13,-16,17xe" fillcolor="white [3212]" stroked="f">
              <v:fill o:detectmouseclick="t"/>
              <v:path arrowok="t" o:connecttype="custom" o:connectlocs="117000,0;0,117399;117000,234000;234000,117399;117000,0;167143,94239;167143,97433;93918,171706;54122,159727;59694,160526;92327,149345;67653,130976;73224,131775;79592,130976;58898,105420;58898,104621;70837,108614;58898,86253;62878,73474;116204,100628;115408,95038;141673,68683;159980,76669;176694,70280;165551,85454;179878,80662;167143,94239" o:connectangles="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 w:rsidR="00441F21" w:rsidRPr="00441F21">
      <w:t>V P</w:t>
    </w:r>
    <w:r w:rsidR="003E784B">
      <w:t>ardubicích</w:t>
    </w:r>
    <w:r w:rsidR="00441F21" w:rsidRPr="00441F21">
      <w:t xml:space="preserve"> dne </w:t>
    </w:r>
    <w:r w:rsidR="001F2739">
      <w:t>15</w:t>
    </w:r>
    <w:r w:rsidR="00441F21" w:rsidRPr="00441F21">
      <w:t xml:space="preserve">. </w:t>
    </w:r>
    <w:r w:rsidR="00CA1EEA" w:rsidRPr="0071130C">
      <w:rPr>
        <w:lang w:eastAsia="cs-CZ"/>
      </w:rPr>
      <mc:AlternateContent>
        <mc:Choice Requires="wps">
          <w:drawing>
            <wp:anchor distT="0" distB="0" distL="114300" distR="114300" simplePos="0" relativeHeight="251636736" behindDoc="0" locked="1" layoutInCell="1" allowOverlap="1" wp14:anchorId="38188125" wp14:editId="2F642B04">
              <wp:simplePos x="0" y="0"/>
              <wp:positionH relativeFrom="page">
                <wp:posOffset>466725</wp:posOffset>
              </wp:positionH>
              <wp:positionV relativeFrom="page">
                <wp:posOffset>8929370</wp:posOffset>
              </wp:positionV>
              <wp:extent cx="1191600" cy="612000"/>
              <wp:effectExtent l="0" t="0" r="8890" b="0"/>
              <wp:wrapNone/>
              <wp:docPr id="12" name="Textové po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91600" cy="61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8E866D" w14:textId="05ACD587" w:rsidR="00CA1EEA" w:rsidRPr="00CF0D33" w:rsidRDefault="00524F2F" w:rsidP="00CA1EEA">
                          <w:pPr>
                            <w:pStyle w:val="Normlnmodra"/>
                            <w:spacing w:after="0"/>
                            <w:rPr>
                              <w:b/>
                            </w:rPr>
                          </w:pPr>
                          <w:r w:rsidRPr="00524F2F">
                            <w:rPr>
                              <w:b/>
                            </w:rPr>
                            <w:t>Petr Milata</w:t>
                          </w:r>
                        </w:p>
                        <w:p w14:paraId="71C7E2AE" w14:textId="4F0F380C" w:rsidR="00CA1EEA" w:rsidRPr="0071130C" w:rsidRDefault="00D6787A" w:rsidP="00CA1EEA">
                          <w:pPr>
                            <w:pStyle w:val="TZmensi-texty"/>
                          </w:pPr>
                          <w:r>
                            <w:t>t</w:t>
                          </w:r>
                          <w:r w:rsidR="00CA1EEA">
                            <w:t>iskov</w:t>
                          </w:r>
                          <w:r w:rsidR="00CA1EEA" w:rsidRPr="0071130C">
                            <w:t>ý mluvčí</w:t>
                          </w:r>
                        </w:p>
                        <w:p w14:paraId="480E0E28" w14:textId="60766BD5" w:rsidR="00CA1EEA" w:rsidRPr="0071130C" w:rsidRDefault="001F6F78" w:rsidP="00CA1EEA">
                          <w:pPr>
                            <w:pStyle w:val="TZmensi-texty"/>
                          </w:pPr>
                          <w:hyperlink r:id="rId6" w:history="1">
                            <w:r w:rsidR="00EA568B" w:rsidRPr="00593F23">
                              <w:rPr>
                                <w:rStyle w:val="Hypertextovodkaz"/>
                              </w:rPr>
                              <w:t>petr.milata@csobpoj.cz</w:t>
                            </w:r>
                          </w:hyperlink>
                          <w:r w:rsidR="00524F2F">
                            <w:t xml:space="preserve">  </w:t>
                          </w:r>
                          <w:r w:rsidR="00CA1EEA" w:rsidRPr="0071130C">
                            <w:t xml:space="preserve">+420 </w:t>
                          </w:r>
                          <w:r w:rsidR="00524F2F" w:rsidRPr="00524F2F">
                            <w:t>605 202 976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188125" id="_x0000_t202" coordsize="21600,21600" o:spt="202" path="m,l,21600r21600,l21600,xe">
              <v:stroke joinstyle="miter"/>
              <v:path gradientshapeok="t" o:connecttype="rect"/>
            </v:shapetype>
            <v:shape id="Textové pole 12" o:spid="_x0000_s1030" type="#_x0000_t202" style="position:absolute;margin-left:36.75pt;margin-top:703.1pt;width:93.85pt;height:48.2pt;z-index: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" filled="f" stroked="f" strokeweight=".5pt">
              <v:textbox style="mso-fit-shape-to-text:t" inset="0,0,0,0">
                <w:txbxContent>
                  <w:p w14:paraId="378E866D" w14:textId="05ACD587" w:rsidR="00CA1EEA" w:rsidRPr="00CF0D33" w:rsidRDefault="00524F2F" w:rsidP="00CA1EEA">
                    <w:pPr>
                      <w:pStyle w:val="Normlnmodra"/>
                      <w:spacing w:after="0"/>
                      <w:rPr>
                        <w:b/>
                      </w:rPr>
                    </w:pPr>
                    <w:r w:rsidRPr="00524F2F">
                      <w:rPr>
                        <w:b/>
                      </w:rPr>
                      <w:t>Petr Milata</w:t>
                    </w:r>
                  </w:p>
                  <w:p w14:paraId="71C7E2AE" w14:textId="4F0F380C" w:rsidR="00CA1EEA" w:rsidRPr="0071130C" w:rsidRDefault="00D6787A" w:rsidP="00CA1EEA">
                    <w:pPr>
                      <w:pStyle w:val="TZmensi-texty"/>
                    </w:pPr>
                    <w:r>
                      <w:t>t</w:t>
                    </w:r>
                    <w:r w:rsidR="00CA1EEA">
                      <w:t>iskov</w:t>
                    </w:r>
                    <w:r w:rsidR="00CA1EEA" w:rsidRPr="0071130C">
                      <w:t>ý mluvčí</w:t>
                    </w:r>
                  </w:p>
                  <w:p w14:paraId="480E0E28" w14:textId="60766BD5" w:rsidR="00CA1EEA" w:rsidRPr="0071130C" w:rsidRDefault="001F6F78" w:rsidP="00CA1EEA">
                    <w:pPr>
                      <w:pStyle w:val="TZmensi-texty"/>
                    </w:pPr>
                    <w:hyperlink r:id="rId7" w:history="1">
                      <w:r w:rsidR="00EA568B" w:rsidRPr="00593F23">
                        <w:rPr>
                          <w:rStyle w:val="Hypertextovodkaz"/>
                        </w:rPr>
                        <w:t>petr.milata@csobpoj.cz</w:t>
                      </w:r>
                    </w:hyperlink>
                    <w:r w:rsidR="00524F2F">
                      <w:t xml:space="preserve">  </w:t>
                    </w:r>
                    <w:r w:rsidR="00CA1EEA" w:rsidRPr="0071130C">
                      <w:t xml:space="preserve">+420 </w:t>
                    </w:r>
                    <w:r w:rsidR="00524F2F" w:rsidRPr="00524F2F">
                      <w:t>605 202 976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E36402">
      <w:t>ledna</w:t>
    </w:r>
    <w:r w:rsidR="009132C4">
      <w:t xml:space="preserve"> 202</w:t>
    </w:r>
    <w:r w:rsidR="00E36402">
      <w:t>4</w:t>
    </w:r>
    <w:r w:rsidR="006A6E8F" w:rsidRPr="00441F21">
      <w:tab/>
    </w:r>
    <w:r w:rsidR="001B5F22" w:rsidRPr="00441F21">
      <w:t>S</w:t>
    </w:r>
    <w:r w:rsidR="006A6E8F" w:rsidRPr="00441F21">
      <w:t xml:space="preserve">trana </w:t>
    </w:r>
    <w:r w:rsidR="006A6E8F" w:rsidRPr="00441F21">
      <w:fldChar w:fldCharType="begin"/>
    </w:r>
    <w:r w:rsidR="006A6E8F" w:rsidRPr="00441F21">
      <w:instrText xml:space="preserve"> PAGE   \* MERGEFORMAT </w:instrText>
    </w:r>
    <w:r w:rsidR="006A6E8F" w:rsidRPr="00441F21">
      <w:fldChar w:fldCharType="separate"/>
    </w:r>
    <w:r w:rsidR="00E31CD7">
      <w:t>1</w:t>
    </w:r>
    <w:r w:rsidR="006A6E8F" w:rsidRPr="00441F21">
      <w:fldChar w:fldCharType="end"/>
    </w:r>
    <w:r w:rsidR="006A6E8F" w:rsidRPr="00441F21">
      <w:t>/</w:t>
    </w:r>
    <w:fldSimple w:instr=" NUMPAGES   \* MERGEFORMAT ">
      <w:r w:rsidR="00E31CD7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CC517" w14:textId="77777777" w:rsidR="00B5723E" w:rsidRDefault="00B5723E" w:rsidP="00CF0D33">
      <w:r>
        <w:separator/>
      </w:r>
    </w:p>
  </w:footnote>
  <w:footnote w:type="continuationSeparator" w:id="0">
    <w:p w14:paraId="0ECD54A1" w14:textId="77777777" w:rsidR="00B5723E" w:rsidRDefault="00B5723E" w:rsidP="00CF0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93576" w14:textId="7D82CDC6" w:rsidR="00CF0D33" w:rsidRDefault="00FE1D22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81792" behindDoc="0" locked="0" layoutInCell="0" allowOverlap="1" wp14:anchorId="1E1D12C7" wp14:editId="4DCF61E0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2" name="MSIPCM682f48f398f0e84272583c59" descr="{&quot;HashCode&quot;:-66734365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4213719" w14:textId="13BDA159" w:rsidR="00FE1D22" w:rsidRPr="00FE1D22" w:rsidRDefault="00FE1D22" w:rsidP="00FE1D22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  <w:r w:rsidRPr="00FE1D22">
                            <w:rPr>
                              <w:rFonts w:ascii="Calibri" w:hAnsi="Calibri" w:cs="Calibri"/>
                              <w:color w:val="00000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1D12C7" id="_x0000_t202" coordsize="21600,21600" o:spt="202" path="m,l,21600r21600,l21600,xe">
              <v:stroke joinstyle="miter"/>
              <v:path gradientshapeok="t" o:connecttype="rect"/>
            </v:shapetype>
            <v:shape id="MSIPCM682f48f398f0e84272583c59" o:spid="_x0000_s1027" type="#_x0000_t202" alt="{&quot;HashCode&quot;:-66734365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54213719" w14:textId="13BDA159" w:rsidR="00FE1D22" w:rsidRPr="00FE1D22" w:rsidRDefault="00FE1D22" w:rsidP="00FE1D22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</w:rPr>
                    </w:pPr>
                    <w:r w:rsidRPr="00FE1D22">
                      <w:rPr>
                        <w:rFonts w:ascii="Calibri" w:hAnsi="Calibri" w:cs="Calibri"/>
                        <w:color w:val="00000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F0D33">
      <w:rPr>
        <w:noProof/>
        <w:lang w:eastAsia="cs-CZ"/>
      </w:rPr>
      <w:drawing>
        <wp:anchor distT="0" distB="0" distL="114300" distR="114300" simplePos="0" relativeHeight="251640832" behindDoc="1" locked="1" layoutInCell="1" allowOverlap="1" wp14:anchorId="3A15DED9" wp14:editId="6EE74676">
          <wp:simplePos x="0" y="0"/>
          <wp:positionH relativeFrom="page">
            <wp:posOffset>0</wp:posOffset>
          </wp:positionH>
          <wp:positionV relativeFrom="page">
            <wp:posOffset>9525</wp:posOffset>
          </wp:positionV>
          <wp:extent cx="7548880" cy="10677525"/>
          <wp:effectExtent l="0" t="0" r="0" b="9525"/>
          <wp:wrapNone/>
          <wp:docPr id="99" name="Obrázek 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8880" cy="1067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CCB13" w14:textId="2FD0AB13" w:rsidR="001E3BF7" w:rsidRDefault="00180D91" w:rsidP="009400FB">
    <w:pPr>
      <w:pStyle w:val="Podnadpis"/>
      <w:tabs>
        <w:tab w:val="left" w:pos="673"/>
      </w:tabs>
      <w:spacing w:after="1920"/>
      <w:jc w:val="right"/>
    </w:pPr>
    <w:r>
      <w:rPr>
        <w:noProof/>
        <w:lang w:eastAsia="cs-CZ"/>
      </w:rPr>
      <w:drawing>
        <wp:anchor distT="0" distB="0" distL="114300" distR="114300" simplePos="0" relativeHeight="251677696" behindDoc="0" locked="0" layoutInCell="1" allowOverlap="1" wp14:anchorId="11AC3C35" wp14:editId="619A2B31">
          <wp:simplePos x="0" y="0"/>
          <wp:positionH relativeFrom="column">
            <wp:posOffset>3202941</wp:posOffset>
          </wp:positionH>
          <wp:positionV relativeFrom="paragraph">
            <wp:posOffset>-264858</wp:posOffset>
          </wp:positionV>
          <wp:extent cx="1206500" cy="1209773"/>
          <wp:effectExtent l="0" t="0" r="0" b="9525"/>
          <wp:wrapNone/>
          <wp:docPr id="100" name="Obrázek 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8204" cy="12114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1D22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85888" behindDoc="0" locked="0" layoutInCell="0" allowOverlap="1" wp14:anchorId="2E28BFA9" wp14:editId="79C2B86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3" name="MSIPCMbe29443794d7bade17385256" descr="{&quot;HashCode&quot;:-66734365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56CAD6F" w14:textId="5CBFEB35" w:rsidR="00FE1D22" w:rsidRPr="00FE1D22" w:rsidRDefault="00FE1D22" w:rsidP="00FE1D22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  <w:r w:rsidRPr="00FE1D22">
                            <w:rPr>
                              <w:rFonts w:ascii="Calibri" w:hAnsi="Calibri" w:cs="Calibri"/>
                              <w:color w:val="00000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28BFA9" id="_x0000_t202" coordsize="21600,21600" o:spt="202" path="m,l,21600r21600,l21600,xe">
              <v:stroke joinstyle="miter"/>
              <v:path gradientshapeok="t" o:connecttype="rect"/>
            </v:shapetype>
            <v:shape id="MSIPCMbe29443794d7bade17385256" o:spid="_x0000_s1028" type="#_x0000_t202" alt="{&quot;HashCode&quot;:-66734365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85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756CAD6F" w14:textId="5CBFEB35" w:rsidR="00FE1D22" w:rsidRPr="00FE1D22" w:rsidRDefault="00FE1D22" w:rsidP="00FE1D22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</w:rPr>
                    </w:pPr>
                    <w:r w:rsidRPr="00FE1D22">
                      <w:rPr>
                        <w:rFonts w:ascii="Calibri" w:hAnsi="Calibri" w:cs="Calibri"/>
                        <w:color w:val="00000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A1EEA" w:rsidRPr="0071130C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32640" behindDoc="0" locked="1" layoutInCell="1" allowOverlap="1" wp14:anchorId="3506AFF1" wp14:editId="1CB75AF3">
              <wp:simplePos x="0" y="0"/>
              <wp:positionH relativeFrom="page">
                <wp:posOffset>467995</wp:posOffset>
              </wp:positionH>
              <wp:positionV relativeFrom="page">
                <wp:posOffset>2044065</wp:posOffset>
              </wp:positionV>
              <wp:extent cx="1396365" cy="237490"/>
              <wp:effectExtent l="0" t="0" r="9525" b="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6365" cy="2374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A990E83" w14:textId="77777777" w:rsidR="00CA1EEA" w:rsidRPr="000802BD" w:rsidRDefault="00CA1EEA" w:rsidP="00CA1EEA">
                          <w:pPr>
                            <w:spacing w:after="0"/>
                            <w:rPr>
                              <w:b/>
                              <w:color w:val="FFFFFF" w:themeColor="background1"/>
                              <w:sz w:val="25"/>
                              <w:szCs w:val="25"/>
                            </w:rPr>
                          </w:pPr>
                          <w:r w:rsidRPr="000802BD">
                            <w:rPr>
                              <w:b/>
                              <w:color w:val="FFFFFF" w:themeColor="background1"/>
                              <w:sz w:val="25"/>
                              <w:szCs w:val="25"/>
                            </w:rPr>
                            <w:t>TISKOV</w:t>
                          </w:r>
                          <w:r w:rsidRPr="000802BD">
                            <w:rPr>
                              <w:rFonts w:hint="cs"/>
                              <w:b/>
                              <w:color w:val="FFFFFF" w:themeColor="background1"/>
                              <w:sz w:val="25"/>
                              <w:szCs w:val="25"/>
                            </w:rPr>
                            <w:t>Á</w:t>
                          </w:r>
                          <w:r w:rsidRPr="000802BD">
                            <w:rPr>
                              <w:b/>
                              <w:color w:val="FFFFFF" w:themeColor="background1"/>
                              <w:sz w:val="25"/>
                              <w:szCs w:val="25"/>
                            </w:rPr>
                            <w:t xml:space="preserve"> ZPR</w:t>
                          </w:r>
                          <w:r w:rsidRPr="000802BD">
                            <w:rPr>
                              <w:rFonts w:hint="cs"/>
                              <w:b/>
                              <w:color w:val="FFFFFF" w:themeColor="background1"/>
                              <w:sz w:val="25"/>
                              <w:szCs w:val="25"/>
                            </w:rPr>
                            <w:t>Á</w:t>
                          </w:r>
                          <w:r w:rsidRPr="000802BD">
                            <w:rPr>
                              <w:b/>
                              <w:color w:val="FFFFFF" w:themeColor="background1"/>
                              <w:sz w:val="25"/>
                              <w:szCs w:val="25"/>
                            </w:rPr>
                            <w:t>VA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06AFF1" id="Textové pole 1" o:spid="_x0000_s1029" type="#_x0000_t202" style="position:absolute;left:0;text-align:left;margin-left:36.85pt;margin-top:160.95pt;width:109.95pt;height:18.7pt;z-index:25163264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" filled="f" stroked="f" strokeweight=".5pt">
              <v:textbox style="mso-fit-shape-to-text:t" inset="0,0,0,0">
                <w:txbxContent>
                  <w:p w14:paraId="2A990E83" w14:textId="77777777" w:rsidR="00CA1EEA" w:rsidRPr="000802BD" w:rsidRDefault="00CA1EEA" w:rsidP="00CA1EEA">
                    <w:pPr>
                      <w:spacing w:after="0"/>
                      <w:rPr>
                        <w:b/>
                        <w:color w:val="FFFFFF" w:themeColor="background1"/>
                        <w:sz w:val="25"/>
                        <w:szCs w:val="25"/>
                      </w:rPr>
                    </w:pPr>
                    <w:r w:rsidRPr="000802BD">
                      <w:rPr>
                        <w:b/>
                        <w:color w:val="FFFFFF" w:themeColor="background1"/>
                        <w:sz w:val="25"/>
                        <w:szCs w:val="25"/>
                      </w:rPr>
                      <w:t>TISKOV</w:t>
                    </w:r>
                    <w:r w:rsidRPr="000802BD">
                      <w:rPr>
                        <w:rFonts w:hint="cs"/>
                        <w:b/>
                        <w:color w:val="FFFFFF" w:themeColor="background1"/>
                        <w:sz w:val="25"/>
                        <w:szCs w:val="25"/>
                      </w:rPr>
                      <w:t>Á</w:t>
                    </w:r>
                    <w:r w:rsidRPr="000802BD">
                      <w:rPr>
                        <w:b/>
                        <w:color w:val="FFFFFF" w:themeColor="background1"/>
                        <w:sz w:val="25"/>
                        <w:szCs w:val="25"/>
                      </w:rPr>
                      <w:t xml:space="preserve"> ZPR</w:t>
                    </w:r>
                    <w:r w:rsidRPr="000802BD">
                      <w:rPr>
                        <w:rFonts w:hint="cs"/>
                        <w:b/>
                        <w:color w:val="FFFFFF" w:themeColor="background1"/>
                        <w:sz w:val="25"/>
                        <w:szCs w:val="25"/>
                      </w:rPr>
                      <w:t>Á</w:t>
                    </w:r>
                    <w:r w:rsidRPr="000802BD">
                      <w:rPr>
                        <w:b/>
                        <w:color w:val="FFFFFF" w:themeColor="background1"/>
                        <w:sz w:val="25"/>
                        <w:szCs w:val="25"/>
                      </w:rPr>
                      <w:t>VA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5F1359">
      <w:rPr>
        <w:noProof/>
        <w:lang w:eastAsia="cs-CZ"/>
      </w:rPr>
      <w:drawing>
        <wp:anchor distT="0" distB="0" distL="114300" distR="114300" simplePos="0" relativeHeight="251628544" behindDoc="1" locked="1" layoutInCell="1" allowOverlap="1" wp14:anchorId="4E03F93B" wp14:editId="389F6E9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8245" cy="10677525"/>
          <wp:effectExtent l="0" t="0" r="0" b="9525"/>
          <wp:wrapNone/>
          <wp:docPr id="101" name="Obrázek 1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8245" cy="1067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802B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D0C13"/>
    <w:multiLevelType w:val="hybridMultilevel"/>
    <w:tmpl w:val="74CE8A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15245"/>
    <w:multiLevelType w:val="hybridMultilevel"/>
    <w:tmpl w:val="D8D638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7E450D"/>
    <w:multiLevelType w:val="multilevel"/>
    <w:tmpl w:val="04384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5A27070"/>
    <w:multiLevelType w:val="hybridMultilevel"/>
    <w:tmpl w:val="6F48B9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443C86"/>
    <w:multiLevelType w:val="hybridMultilevel"/>
    <w:tmpl w:val="381039C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B37F1D"/>
    <w:multiLevelType w:val="hybridMultilevel"/>
    <w:tmpl w:val="B6C052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FA590A"/>
    <w:multiLevelType w:val="hybridMultilevel"/>
    <w:tmpl w:val="410A9E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331780"/>
    <w:multiLevelType w:val="hybridMultilevel"/>
    <w:tmpl w:val="8AA8E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C671F9"/>
    <w:multiLevelType w:val="hybridMultilevel"/>
    <w:tmpl w:val="67467D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7170284">
    <w:abstractNumId w:val="1"/>
  </w:num>
  <w:num w:numId="2" w16cid:durableId="1699895927">
    <w:abstractNumId w:val="8"/>
  </w:num>
  <w:num w:numId="3" w16cid:durableId="1778593927">
    <w:abstractNumId w:val="4"/>
  </w:num>
  <w:num w:numId="4" w16cid:durableId="717247481">
    <w:abstractNumId w:val="2"/>
  </w:num>
  <w:num w:numId="5" w16cid:durableId="1272517714">
    <w:abstractNumId w:val="0"/>
  </w:num>
  <w:num w:numId="6" w16cid:durableId="1602683694">
    <w:abstractNumId w:val="3"/>
  </w:num>
  <w:num w:numId="7" w16cid:durableId="773209165">
    <w:abstractNumId w:val="7"/>
  </w:num>
  <w:num w:numId="8" w16cid:durableId="784350000">
    <w:abstractNumId w:val="5"/>
  </w:num>
  <w:num w:numId="9" w16cid:durableId="18291263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 w:grammar="clean"/>
  <w:attachedTemplate r:id="rId1"/>
  <w:defaultTabStop w:val="709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123"/>
    <w:rsid w:val="000005F7"/>
    <w:rsid w:val="00000C70"/>
    <w:rsid w:val="000176BF"/>
    <w:rsid w:val="00020809"/>
    <w:rsid w:val="00030FCF"/>
    <w:rsid w:val="00032571"/>
    <w:rsid w:val="00041778"/>
    <w:rsid w:val="00062F30"/>
    <w:rsid w:val="00063D9E"/>
    <w:rsid w:val="000673F5"/>
    <w:rsid w:val="00074DE5"/>
    <w:rsid w:val="00075381"/>
    <w:rsid w:val="000802BD"/>
    <w:rsid w:val="00080ED1"/>
    <w:rsid w:val="0009703D"/>
    <w:rsid w:val="000A35D2"/>
    <w:rsid w:val="000A6E2D"/>
    <w:rsid w:val="000C6ED7"/>
    <w:rsid w:val="000D6126"/>
    <w:rsid w:val="000E65CC"/>
    <w:rsid w:val="000F202E"/>
    <w:rsid w:val="000F675D"/>
    <w:rsid w:val="001058C7"/>
    <w:rsid w:val="00105F7C"/>
    <w:rsid w:val="00112A6D"/>
    <w:rsid w:val="001170A6"/>
    <w:rsid w:val="001179E5"/>
    <w:rsid w:val="00123437"/>
    <w:rsid w:val="0015233D"/>
    <w:rsid w:val="001614C2"/>
    <w:rsid w:val="001631AD"/>
    <w:rsid w:val="00177FF6"/>
    <w:rsid w:val="00180D91"/>
    <w:rsid w:val="001871BA"/>
    <w:rsid w:val="00196B93"/>
    <w:rsid w:val="001A0F83"/>
    <w:rsid w:val="001B2A7A"/>
    <w:rsid w:val="001B5F22"/>
    <w:rsid w:val="001B6138"/>
    <w:rsid w:val="001B6953"/>
    <w:rsid w:val="001C14CA"/>
    <w:rsid w:val="001C68F6"/>
    <w:rsid w:val="001D5BF3"/>
    <w:rsid w:val="001E3BF7"/>
    <w:rsid w:val="001E5470"/>
    <w:rsid w:val="001F2739"/>
    <w:rsid w:val="001F5A7A"/>
    <w:rsid w:val="001F6F78"/>
    <w:rsid w:val="00202A53"/>
    <w:rsid w:val="00206758"/>
    <w:rsid w:val="00217732"/>
    <w:rsid w:val="00222C2F"/>
    <w:rsid w:val="00237962"/>
    <w:rsid w:val="00240EE4"/>
    <w:rsid w:val="00242746"/>
    <w:rsid w:val="00242B81"/>
    <w:rsid w:val="00245E47"/>
    <w:rsid w:val="00250BF8"/>
    <w:rsid w:val="002514E8"/>
    <w:rsid w:val="002534D6"/>
    <w:rsid w:val="002627D8"/>
    <w:rsid w:val="002636AE"/>
    <w:rsid w:val="0027256B"/>
    <w:rsid w:val="00276E08"/>
    <w:rsid w:val="00284095"/>
    <w:rsid w:val="00295E9D"/>
    <w:rsid w:val="00297D0D"/>
    <w:rsid w:val="002B451A"/>
    <w:rsid w:val="002B7D48"/>
    <w:rsid w:val="002C30AE"/>
    <w:rsid w:val="002D1302"/>
    <w:rsid w:val="002D20F9"/>
    <w:rsid w:val="002E4031"/>
    <w:rsid w:val="002E687B"/>
    <w:rsid w:val="002F481C"/>
    <w:rsid w:val="00300E30"/>
    <w:rsid w:val="00304775"/>
    <w:rsid w:val="00304E69"/>
    <w:rsid w:val="00305339"/>
    <w:rsid w:val="00312D86"/>
    <w:rsid w:val="00314FE8"/>
    <w:rsid w:val="00325AB5"/>
    <w:rsid w:val="00327E62"/>
    <w:rsid w:val="003357E1"/>
    <w:rsid w:val="00337B03"/>
    <w:rsid w:val="003461AA"/>
    <w:rsid w:val="00346AAF"/>
    <w:rsid w:val="0035062B"/>
    <w:rsid w:val="003509B6"/>
    <w:rsid w:val="003512B7"/>
    <w:rsid w:val="00354479"/>
    <w:rsid w:val="00355D99"/>
    <w:rsid w:val="00356129"/>
    <w:rsid w:val="003714B2"/>
    <w:rsid w:val="003723AC"/>
    <w:rsid w:val="0037388E"/>
    <w:rsid w:val="00374720"/>
    <w:rsid w:val="00376208"/>
    <w:rsid w:val="003812A3"/>
    <w:rsid w:val="00382133"/>
    <w:rsid w:val="003A1CA7"/>
    <w:rsid w:val="003A68D3"/>
    <w:rsid w:val="003B1E88"/>
    <w:rsid w:val="003B24E2"/>
    <w:rsid w:val="003B45E6"/>
    <w:rsid w:val="003C3F6C"/>
    <w:rsid w:val="003D58BE"/>
    <w:rsid w:val="003D64BB"/>
    <w:rsid w:val="003E15AD"/>
    <w:rsid w:val="003E3915"/>
    <w:rsid w:val="003E6167"/>
    <w:rsid w:val="003E7522"/>
    <w:rsid w:val="003E784B"/>
    <w:rsid w:val="003F1AAB"/>
    <w:rsid w:val="0041233E"/>
    <w:rsid w:val="0041265C"/>
    <w:rsid w:val="00420B9A"/>
    <w:rsid w:val="00423BE7"/>
    <w:rsid w:val="004259F1"/>
    <w:rsid w:val="00437827"/>
    <w:rsid w:val="0044109A"/>
    <w:rsid w:val="00441F21"/>
    <w:rsid w:val="0046098E"/>
    <w:rsid w:val="004A3C70"/>
    <w:rsid w:val="004A671B"/>
    <w:rsid w:val="004B07C2"/>
    <w:rsid w:val="004C0721"/>
    <w:rsid w:val="004C2728"/>
    <w:rsid w:val="004C720F"/>
    <w:rsid w:val="004E7E1D"/>
    <w:rsid w:val="004F096D"/>
    <w:rsid w:val="00512051"/>
    <w:rsid w:val="00517093"/>
    <w:rsid w:val="00524F2F"/>
    <w:rsid w:val="00525099"/>
    <w:rsid w:val="0053125C"/>
    <w:rsid w:val="00540BD6"/>
    <w:rsid w:val="00541144"/>
    <w:rsid w:val="00547A5B"/>
    <w:rsid w:val="005514A4"/>
    <w:rsid w:val="00552E7A"/>
    <w:rsid w:val="00561E65"/>
    <w:rsid w:val="00581492"/>
    <w:rsid w:val="005874A0"/>
    <w:rsid w:val="005875A2"/>
    <w:rsid w:val="005A4709"/>
    <w:rsid w:val="005A70F2"/>
    <w:rsid w:val="005C00DD"/>
    <w:rsid w:val="005D7F06"/>
    <w:rsid w:val="005E4029"/>
    <w:rsid w:val="005E4874"/>
    <w:rsid w:val="005F1359"/>
    <w:rsid w:val="005F6693"/>
    <w:rsid w:val="00603701"/>
    <w:rsid w:val="006061A9"/>
    <w:rsid w:val="00607098"/>
    <w:rsid w:val="00616DDA"/>
    <w:rsid w:val="00625123"/>
    <w:rsid w:val="00636443"/>
    <w:rsid w:val="00650A41"/>
    <w:rsid w:val="0065713D"/>
    <w:rsid w:val="00673D91"/>
    <w:rsid w:val="00697691"/>
    <w:rsid w:val="006A3924"/>
    <w:rsid w:val="006A693D"/>
    <w:rsid w:val="006A6E8F"/>
    <w:rsid w:val="006B1594"/>
    <w:rsid w:val="006C5C23"/>
    <w:rsid w:val="006D11B5"/>
    <w:rsid w:val="006D1478"/>
    <w:rsid w:val="006F59A9"/>
    <w:rsid w:val="006F617A"/>
    <w:rsid w:val="00701083"/>
    <w:rsid w:val="0070390C"/>
    <w:rsid w:val="0071130C"/>
    <w:rsid w:val="00715438"/>
    <w:rsid w:val="007206D4"/>
    <w:rsid w:val="007263C9"/>
    <w:rsid w:val="00730457"/>
    <w:rsid w:val="00730E6A"/>
    <w:rsid w:val="00733C1C"/>
    <w:rsid w:val="007357EB"/>
    <w:rsid w:val="00750716"/>
    <w:rsid w:val="00754289"/>
    <w:rsid w:val="007571B4"/>
    <w:rsid w:val="00783C56"/>
    <w:rsid w:val="007B0731"/>
    <w:rsid w:val="007B15E7"/>
    <w:rsid w:val="007C5D09"/>
    <w:rsid w:val="007D37C6"/>
    <w:rsid w:val="007D62F0"/>
    <w:rsid w:val="007F06E9"/>
    <w:rsid w:val="007F416B"/>
    <w:rsid w:val="00810BF7"/>
    <w:rsid w:val="008170AB"/>
    <w:rsid w:val="00850645"/>
    <w:rsid w:val="0087598E"/>
    <w:rsid w:val="008872F2"/>
    <w:rsid w:val="00896581"/>
    <w:rsid w:val="008A02F9"/>
    <w:rsid w:val="008A27EE"/>
    <w:rsid w:val="008A3DB4"/>
    <w:rsid w:val="008A5934"/>
    <w:rsid w:val="008B56D2"/>
    <w:rsid w:val="008C0CA5"/>
    <w:rsid w:val="008C2FE7"/>
    <w:rsid w:val="008C5FA6"/>
    <w:rsid w:val="008D41A0"/>
    <w:rsid w:val="008E0535"/>
    <w:rsid w:val="00902013"/>
    <w:rsid w:val="0090258D"/>
    <w:rsid w:val="0090416D"/>
    <w:rsid w:val="00904310"/>
    <w:rsid w:val="00905B90"/>
    <w:rsid w:val="00912E42"/>
    <w:rsid w:val="009132C4"/>
    <w:rsid w:val="00913B3C"/>
    <w:rsid w:val="00917CD8"/>
    <w:rsid w:val="00931564"/>
    <w:rsid w:val="009400FB"/>
    <w:rsid w:val="00952626"/>
    <w:rsid w:val="009651A9"/>
    <w:rsid w:val="00967DC6"/>
    <w:rsid w:val="00973A49"/>
    <w:rsid w:val="00982E2E"/>
    <w:rsid w:val="009837E8"/>
    <w:rsid w:val="00990911"/>
    <w:rsid w:val="009A3A34"/>
    <w:rsid w:val="009E29B4"/>
    <w:rsid w:val="009F2AE1"/>
    <w:rsid w:val="00A073E5"/>
    <w:rsid w:val="00A10C2C"/>
    <w:rsid w:val="00A16EBB"/>
    <w:rsid w:val="00A2312C"/>
    <w:rsid w:val="00A32A31"/>
    <w:rsid w:val="00A400A2"/>
    <w:rsid w:val="00A418F9"/>
    <w:rsid w:val="00A478F7"/>
    <w:rsid w:val="00A651CB"/>
    <w:rsid w:val="00A7150B"/>
    <w:rsid w:val="00A736A7"/>
    <w:rsid w:val="00A81FFD"/>
    <w:rsid w:val="00A83D6D"/>
    <w:rsid w:val="00A94BF2"/>
    <w:rsid w:val="00AA2034"/>
    <w:rsid w:val="00AA21BE"/>
    <w:rsid w:val="00B06EC4"/>
    <w:rsid w:val="00B13B38"/>
    <w:rsid w:val="00B25E97"/>
    <w:rsid w:val="00B27001"/>
    <w:rsid w:val="00B40667"/>
    <w:rsid w:val="00B44452"/>
    <w:rsid w:val="00B53433"/>
    <w:rsid w:val="00B53AD4"/>
    <w:rsid w:val="00B547E3"/>
    <w:rsid w:val="00B55B82"/>
    <w:rsid w:val="00B5723E"/>
    <w:rsid w:val="00B77B82"/>
    <w:rsid w:val="00B8049B"/>
    <w:rsid w:val="00B82334"/>
    <w:rsid w:val="00B876FC"/>
    <w:rsid w:val="00B9238D"/>
    <w:rsid w:val="00B94025"/>
    <w:rsid w:val="00B95C09"/>
    <w:rsid w:val="00BA1A95"/>
    <w:rsid w:val="00BC4774"/>
    <w:rsid w:val="00BD6B17"/>
    <w:rsid w:val="00BD7822"/>
    <w:rsid w:val="00BE158E"/>
    <w:rsid w:val="00BE2301"/>
    <w:rsid w:val="00BF2F8F"/>
    <w:rsid w:val="00BF7CFF"/>
    <w:rsid w:val="00C02319"/>
    <w:rsid w:val="00C023E3"/>
    <w:rsid w:val="00C02834"/>
    <w:rsid w:val="00C13728"/>
    <w:rsid w:val="00C17B2B"/>
    <w:rsid w:val="00C17DA0"/>
    <w:rsid w:val="00C33FE0"/>
    <w:rsid w:val="00C42EF8"/>
    <w:rsid w:val="00C46875"/>
    <w:rsid w:val="00C527B4"/>
    <w:rsid w:val="00C60E56"/>
    <w:rsid w:val="00C67DF6"/>
    <w:rsid w:val="00C96837"/>
    <w:rsid w:val="00CA1EEA"/>
    <w:rsid w:val="00CA45F1"/>
    <w:rsid w:val="00CA70BA"/>
    <w:rsid w:val="00CA73CE"/>
    <w:rsid w:val="00CB4149"/>
    <w:rsid w:val="00CB5050"/>
    <w:rsid w:val="00CC07A2"/>
    <w:rsid w:val="00CC0E41"/>
    <w:rsid w:val="00CC706F"/>
    <w:rsid w:val="00CD072D"/>
    <w:rsid w:val="00CE3C38"/>
    <w:rsid w:val="00CE741D"/>
    <w:rsid w:val="00CF0490"/>
    <w:rsid w:val="00CF0D33"/>
    <w:rsid w:val="00CF0F9C"/>
    <w:rsid w:val="00CF2551"/>
    <w:rsid w:val="00D01722"/>
    <w:rsid w:val="00D01FCF"/>
    <w:rsid w:val="00D10D04"/>
    <w:rsid w:val="00D15CC8"/>
    <w:rsid w:val="00D17A70"/>
    <w:rsid w:val="00D21967"/>
    <w:rsid w:val="00D31BDF"/>
    <w:rsid w:val="00D47D75"/>
    <w:rsid w:val="00D5008A"/>
    <w:rsid w:val="00D616FC"/>
    <w:rsid w:val="00D6787A"/>
    <w:rsid w:val="00D753FC"/>
    <w:rsid w:val="00D80079"/>
    <w:rsid w:val="00D914E9"/>
    <w:rsid w:val="00DA0D95"/>
    <w:rsid w:val="00DB541C"/>
    <w:rsid w:val="00DC766F"/>
    <w:rsid w:val="00DD44AF"/>
    <w:rsid w:val="00DE1327"/>
    <w:rsid w:val="00DE158E"/>
    <w:rsid w:val="00DE5DA2"/>
    <w:rsid w:val="00E07C98"/>
    <w:rsid w:val="00E15F5C"/>
    <w:rsid w:val="00E208AB"/>
    <w:rsid w:val="00E21FBC"/>
    <w:rsid w:val="00E22827"/>
    <w:rsid w:val="00E23A35"/>
    <w:rsid w:val="00E31CD7"/>
    <w:rsid w:val="00E33888"/>
    <w:rsid w:val="00E35C87"/>
    <w:rsid w:val="00E3602B"/>
    <w:rsid w:val="00E36402"/>
    <w:rsid w:val="00E45379"/>
    <w:rsid w:val="00E52237"/>
    <w:rsid w:val="00E52C17"/>
    <w:rsid w:val="00E545AB"/>
    <w:rsid w:val="00E64E0E"/>
    <w:rsid w:val="00E8494B"/>
    <w:rsid w:val="00E84A3D"/>
    <w:rsid w:val="00E91905"/>
    <w:rsid w:val="00EA1BB0"/>
    <w:rsid w:val="00EA568B"/>
    <w:rsid w:val="00EA56F0"/>
    <w:rsid w:val="00EA594C"/>
    <w:rsid w:val="00EB2715"/>
    <w:rsid w:val="00EB34D5"/>
    <w:rsid w:val="00EC672B"/>
    <w:rsid w:val="00ED4BF8"/>
    <w:rsid w:val="00EF49A5"/>
    <w:rsid w:val="00EF7E58"/>
    <w:rsid w:val="00F027F7"/>
    <w:rsid w:val="00F1104F"/>
    <w:rsid w:val="00F15C33"/>
    <w:rsid w:val="00F21A6B"/>
    <w:rsid w:val="00F21CC6"/>
    <w:rsid w:val="00F42A26"/>
    <w:rsid w:val="00F46460"/>
    <w:rsid w:val="00F704D5"/>
    <w:rsid w:val="00F742EF"/>
    <w:rsid w:val="00F74F12"/>
    <w:rsid w:val="00F7725E"/>
    <w:rsid w:val="00FA17FB"/>
    <w:rsid w:val="00FA42DC"/>
    <w:rsid w:val="00FA4A7B"/>
    <w:rsid w:val="00FA7459"/>
    <w:rsid w:val="00FC7E59"/>
    <w:rsid w:val="00FE1D22"/>
    <w:rsid w:val="00FE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21B8F"/>
  <w15:docId w15:val="{41D3B568-98C7-4E69-A5DA-B99CAE28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0D33"/>
    <w:pPr>
      <w:spacing w:after="120" w:line="247" w:lineRule="auto"/>
    </w:pPr>
    <w:rPr>
      <w:rFonts w:asciiTheme="majorHAnsi" w:hAnsiTheme="majorHAnsi" w:cstheme="majorHAnsi"/>
      <w:sz w:val="20"/>
      <w:szCs w:val="20"/>
    </w:rPr>
  </w:style>
  <w:style w:type="paragraph" w:styleId="Nadpis1">
    <w:name w:val="heading 1"/>
    <w:basedOn w:val="Normln"/>
    <w:link w:val="Nadpis1Char"/>
    <w:uiPriority w:val="9"/>
    <w:qFormat/>
    <w:rsid w:val="00C968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D58BE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D58BE"/>
  </w:style>
  <w:style w:type="paragraph" w:styleId="Zpat">
    <w:name w:val="footer"/>
    <w:basedOn w:val="Normln"/>
    <w:link w:val="ZpatChar"/>
    <w:uiPriority w:val="99"/>
    <w:unhideWhenUsed/>
    <w:rsid w:val="00CF0D33"/>
    <w:pPr>
      <w:tabs>
        <w:tab w:val="right" w:pos="7369"/>
      </w:tabs>
      <w:spacing w:after="0" w:line="240" w:lineRule="auto"/>
    </w:pPr>
    <w:rPr>
      <w:noProof/>
      <w:color w:val="003366" w:themeColor="accent1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CF0D33"/>
    <w:rPr>
      <w:rFonts w:asciiTheme="majorHAnsi" w:hAnsiTheme="majorHAnsi" w:cstheme="majorHAnsi"/>
      <w:noProof/>
      <w:color w:val="003366" w:themeColor="accent1"/>
      <w:sz w:val="16"/>
      <w:szCs w:val="20"/>
    </w:rPr>
  </w:style>
  <w:style w:type="paragraph" w:customStyle="1" w:styleId="TZtitulek">
    <w:name w:val="TZ_titulek"/>
    <w:basedOn w:val="Zhlav"/>
    <w:qFormat/>
    <w:rsid w:val="007B15E7"/>
    <w:pPr>
      <w:tabs>
        <w:tab w:val="clear" w:pos="4536"/>
        <w:tab w:val="clear" w:pos="9072"/>
      </w:tabs>
      <w:spacing w:after="600"/>
    </w:pPr>
    <w:rPr>
      <w:b/>
      <w:noProof/>
      <w:color w:val="003366" w:themeColor="accent1"/>
      <w:sz w:val="44"/>
    </w:rPr>
  </w:style>
  <w:style w:type="paragraph" w:customStyle="1" w:styleId="TZmezinadpis">
    <w:name w:val="TZ_mezinadpis"/>
    <w:basedOn w:val="Normln"/>
    <w:qFormat/>
    <w:rsid w:val="00CF0D33"/>
    <w:rPr>
      <w:b/>
      <w:color w:val="003366" w:themeColor="accent1"/>
      <w:sz w:val="24"/>
    </w:rPr>
  </w:style>
  <w:style w:type="paragraph" w:styleId="Bezmezer">
    <w:name w:val="No Spacing"/>
    <w:uiPriority w:val="1"/>
    <w:qFormat/>
    <w:rsid w:val="00CF0D33"/>
    <w:pPr>
      <w:spacing w:after="0" w:line="240" w:lineRule="auto"/>
    </w:pPr>
    <w:rPr>
      <w:rFonts w:asciiTheme="majorHAnsi" w:hAnsiTheme="majorHAnsi" w:cstheme="majorHAnsi"/>
      <w:sz w:val="20"/>
      <w:szCs w:val="20"/>
    </w:rPr>
  </w:style>
  <w:style w:type="paragraph" w:customStyle="1" w:styleId="TZperex">
    <w:name w:val="TZ_perex"/>
    <w:basedOn w:val="Normln"/>
    <w:qFormat/>
    <w:rsid w:val="0041265C"/>
    <w:pPr>
      <w:spacing w:after="360" w:line="240" w:lineRule="auto"/>
    </w:pPr>
    <w:rPr>
      <w:b/>
      <w:sz w:val="22"/>
    </w:rPr>
  </w:style>
  <w:style w:type="paragraph" w:customStyle="1" w:styleId="TZmensi-texty">
    <w:name w:val="TZ_mensi-texty"/>
    <w:basedOn w:val="Normln"/>
    <w:qFormat/>
    <w:rsid w:val="00CF0D33"/>
    <w:pPr>
      <w:spacing w:after="0"/>
    </w:pPr>
    <w:rPr>
      <w:rFonts w:asciiTheme="minorHAnsi" w:hAnsiTheme="minorHAnsi"/>
      <w:sz w:val="16"/>
    </w:rPr>
  </w:style>
  <w:style w:type="paragraph" w:customStyle="1" w:styleId="Normlnbl">
    <w:name w:val="Normální_bílá"/>
    <w:basedOn w:val="Normln"/>
    <w:qFormat/>
    <w:rsid w:val="00A418F9"/>
    <w:rPr>
      <w:color w:val="FFFFFF" w:themeColor="background1"/>
    </w:rPr>
  </w:style>
  <w:style w:type="paragraph" w:customStyle="1" w:styleId="Normlnmodra">
    <w:name w:val="Normální_modra"/>
    <w:basedOn w:val="Normlnbl"/>
    <w:qFormat/>
    <w:rsid w:val="00F15C33"/>
    <w:rPr>
      <w:color w:val="003366" w:themeColor="accent1"/>
    </w:rPr>
  </w:style>
  <w:style w:type="character" w:styleId="Hypertextovodkaz">
    <w:name w:val="Hyperlink"/>
    <w:basedOn w:val="Standardnpsmoodstavce"/>
    <w:uiPriority w:val="99"/>
    <w:unhideWhenUsed/>
    <w:rsid w:val="00625123"/>
    <w:rPr>
      <w:color w:val="003366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25123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B77B82"/>
    <w:pPr>
      <w:spacing w:line="260" w:lineRule="atLeast"/>
      <w:ind w:left="720"/>
      <w:contextualSpacing/>
    </w:pPr>
    <w:rPr>
      <w:rFonts w:ascii="Arial" w:hAnsi="Arial" w:cs="Times New Roman"/>
      <w:color w:val="00000A"/>
      <w:sz w:val="22"/>
    </w:rPr>
  </w:style>
  <w:style w:type="paragraph" w:styleId="Revize">
    <w:name w:val="Revision"/>
    <w:hidden/>
    <w:uiPriority w:val="99"/>
    <w:semiHidden/>
    <w:rsid w:val="005E4874"/>
    <w:pPr>
      <w:spacing w:after="0" w:line="240" w:lineRule="auto"/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487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4874"/>
    <w:rPr>
      <w:rFonts w:ascii="Segoe UI" w:hAnsi="Segoe UI" w:cs="Segoe UI"/>
      <w:sz w:val="18"/>
      <w:szCs w:val="18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CB4149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0673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673F5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0673F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73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673F5"/>
    <w:rPr>
      <w:b/>
      <w:bCs/>
      <w:sz w:val="20"/>
      <w:szCs w:val="20"/>
    </w:rPr>
  </w:style>
  <w:style w:type="character" w:styleId="Zdraznn">
    <w:name w:val="Emphasis"/>
    <w:basedOn w:val="Standardnpsmoodstavce"/>
    <w:uiPriority w:val="20"/>
    <w:qFormat/>
    <w:rsid w:val="003812A3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BD6B1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1B5F22"/>
    <w:rPr>
      <w:color w:val="605E5C"/>
      <w:shd w:val="clear" w:color="auto" w:fill="E1DFDD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82E2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82E2E"/>
    <w:rPr>
      <w:rFonts w:eastAsiaTheme="minorEastAsia"/>
      <w:color w:val="5A5A5A" w:themeColor="text1" w:themeTint="A5"/>
      <w:spacing w:val="15"/>
    </w:rPr>
  </w:style>
  <w:style w:type="paragraph" w:styleId="Zkladntext2">
    <w:name w:val="Body Text 2"/>
    <w:basedOn w:val="Normln"/>
    <w:link w:val="Zkladntext2Char"/>
    <w:uiPriority w:val="99"/>
    <w:rsid w:val="00EA568B"/>
    <w:pPr>
      <w:spacing w:after="0" w:line="312" w:lineRule="auto"/>
    </w:pPr>
    <w:rPr>
      <w:rFonts w:ascii="Arial" w:eastAsia="Times New Roman" w:hAnsi="Arial" w:cs="Times New Roman"/>
      <w:b/>
      <w:bCs/>
      <w:sz w:val="22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EA568B"/>
    <w:rPr>
      <w:rFonts w:ascii="Arial" w:eastAsia="Times New Roman" w:hAnsi="Arial" w:cs="Times New Roman"/>
      <w:b/>
      <w:bCs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9400FB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C96837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customStyle="1" w:styleId="articledetailarticledetailperexf4fn">
    <w:name w:val="articledetail_articledetail_perex__f_4fn"/>
    <w:basedOn w:val="Normln"/>
    <w:rsid w:val="00C96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96837"/>
    <w:rPr>
      <w:b/>
      <w:bCs/>
    </w:rPr>
  </w:style>
  <w:style w:type="table" w:styleId="Mkatabulky">
    <w:name w:val="Table Grid"/>
    <w:basedOn w:val="Normlntabulka"/>
    <w:uiPriority w:val="39"/>
    <w:rsid w:val="00CA7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76FC"/>
    <w:pPr>
      <w:spacing w:after="0" w:line="240" w:lineRule="auto"/>
    </w:pPr>
    <w:rPr>
      <w:rFonts w:asciiTheme="minorHAnsi" w:hAnsiTheme="minorHAnsi" w:cstheme="minorBidi"/>
      <w:kern w:val="2"/>
      <w14:ligatures w14:val="standardContextual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876FC"/>
    <w:rPr>
      <w:kern w:val="2"/>
      <w:sz w:val="20"/>
      <w:szCs w:val="20"/>
      <w14:ligatures w14:val="standardContextual"/>
    </w:rPr>
  </w:style>
  <w:style w:type="character" w:styleId="Znakapoznpodarou">
    <w:name w:val="footnote reference"/>
    <w:basedOn w:val="Standardnpsmoodstavce"/>
    <w:uiPriority w:val="99"/>
    <w:semiHidden/>
    <w:unhideWhenUsed/>
    <w:rsid w:val="00B876FC"/>
    <w:rPr>
      <w:vertAlign w:val="superscript"/>
    </w:rPr>
  </w:style>
  <w:style w:type="character" w:customStyle="1" w:styleId="normaltextrun">
    <w:name w:val="normaltextrun"/>
    <w:basedOn w:val="Standardnpsmoodstavce"/>
    <w:rsid w:val="00912E42"/>
  </w:style>
  <w:style w:type="character" w:customStyle="1" w:styleId="eop">
    <w:name w:val="eop"/>
    <w:basedOn w:val="Standardnpsmoodstavce"/>
    <w:rsid w:val="00912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csob" TargetMode="External"/><Relationship Id="rId2" Type="http://schemas.openxmlformats.org/officeDocument/2006/relationships/hyperlink" Target="https://www.youtube.com/channel/UCCRLevEhack4M8nKdO4JJkA" TargetMode="External"/><Relationship Id="rId1" Type="http://schemas.openxmlformats.org/officeDocument/2006/relationships/hyperlink" Target="https://www.csobpoj.cz/pro-media/tiskove-zpravy" TargetMode="External"/><Relationship Id="rId5" Type="http://schemas.openxmlformats.org/officeDocument/2006/relationships/hyperlink" Target="https://twitter.com/CSOB_CZ" TargetMode="External"/><Relationship Id="rId4" Type="http://schemas.openxmlformats.org/officeDocument/2006/relationships/hyperlink" Target="https://www.linkedin.com/company/csob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csob" TargetMode="External"/><Relationship Id="rId7" Type="http://schemas.openxmlformats.org/officeDocument/2006/relationships/hyperlink" Target="mailto:petr.milata@csobpoj.cz" TargetMode="External"/><Relationship Id="rId2" Type="http://schemas.openxmlformats.org/officeDocument/2006/relationships/hyperlink" Target="https://www.youtube.com/channel/UCCRLevEhack4M8nKdO4JJkA" TargetMode="External"/><Relationship Id="rId1" Type="http://schemas.openxmlformats.org/officeDocument/2006/relationships/image" Target="media/image6.jpg"/><Relationship Id="rId6" Type="http://schemas.openxmlformats.org/officeDocument/2006/relationships/hyperlink" Target="mailto:petr.milata@csobpoj.cz" TargetMode="External"/><Relationship Id="rId5" Type="http://schemas.openxmlformats.org/officeDocument/2006/relationships/hyperlink" Target="https://twitter.com/CSOB_CZ" TargetMode="External"/><Relationship Id="rId4" Type="http://schemas.openxmlformats.org/officeDocument/2006/relationships/hyperlink" Target="https://www.linkedin.com/company/csob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DE\AppData\Local\Microsoft\Windows\INetCache\Content.Outlook\6UQEWIUF\CSOB_TZ_v6_3.dotx" TargetMode="External"/></Relationships>
</file>

<file path=word/theme/theme1.xml><?xml version="1.0" encoding="utf-8"?>
<a:theme xmlns:a="http://schemas.openxmlformats.org/drawingml/2006/main" name="Motiv Office">
  <a:themeElements>
    <a:clrScheme name="ČSOB TZ">
      <a:dk1>
        <a:sysClr val="windowText" lastClr="000000"/>
      </a:dk1>
      <a:lt1>
        <a:sysClr val="window" lastClr="FFFFFF"/>
      </a:lt1>
      <a:dk2>
        <a:srgbClr val="003366"/>
      </a:dk2>
      <a:lt2>
        <a:srgbClr val="EEECE1"/>
      </a:lt2>
      <a:accent1>
        <a:srgbClr val="003366"/>
      </a:accent1>
      <a:accent2>
        <a:srgbClr val="0099CD"/>
      </a:accent2>
      <a:accent3>
        <a:srgbClr val="CCEFFC"/>
      </a:accent3>
      <a:accent4>
        <a:srgbClr val="A8A8A8"/>
      </a:accent4>
      <a:accent5>
        <a:srgbClr val="F0B323"/>
      </a:accent5>
      <a:accent6>
        <a:srgbClr val="2FC4FF"/>
      </a:accent6>
      <a:hlink>
        <a:srgbClr val="003366"/>
      </a:hlink>
      <a:folHlink>
        <a:srgbClr val="0099CD"/>
      </a:folHlink>
    </a:clrScheme>
    <a:fontScheme name="CSOB_TZ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89BA274C4A6A43B55B2F026FFCCD2E" ma:contentTypeVersion="8" ma:contentTypeDescription="Vytvoří nový dokument" ma:contentTypeScope="" ma:versionID="c710ce3e447672ab14b13f04634d8946">
  <xsd:schema xmlns:xsd="http://www.w3.org/2001/XMLSchema" xmlns:xs="http://www.w3.org/2001/XMLSchema" xmlns:p="http://schemas.microsoft.com/office/2006/metadata/properties" xmlns:ns2="67cee553-4913-44bb-910f-2f4195e6755a" xmlns:ns3="c3aea190-4130-4b4e-abfd-e3559c02eddc" targetNamespace="http://schemas.microsoft.com/office/2006/metadata/properties" ma:root="true" ma:fieldsID="d2adf0c311a134eefaa9ba425d797099" ns2:_="" ns3:_="">
    <xsd:import namespace="67cee553-4913-44bb-910f-2f4195e6755a"/>
    <xsd:import namespace="c3aea190-4130-4b4e-abfd-e3559c02ed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ee553-4913-44bb-910f-2f4195e67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aea190-4130-4b4e-abfd-e3559c02edd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67431A-C0CB-46F1-8B08-C02398539E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14D05E-BCFD-4C0A-BA87-F23331D6E8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cee553-4913-44bb-910f-2f4195e6755a"/>
    <ds:schemaRef ds:uri="c3aea190-4130-4b4e-abfd-e3559c02ed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E7D585-23D2-411A-BC19-78868FF739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368848-9543-44B6-8AF6-A6A1775C8C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CSOB_TZ_v6_3</Template>
  <TotalTime>0</TotalTime>
  <Pages>2</Pages>
  <Words>416</Words>
  <Characters>2461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Dederová Nelly</dc:creator>
  <cp:lastModifiedBy>Milata Petr</cp:lastModifiedBy>
  <cp:revision>10</cp:revision>
  <cp:lastPrinted>2019-03-21T10:42:00Z</cp:lastPrinted>
  <dcterms:created xsi:type="dcterms:W3CDTF">2023-11-20T09:27:00Z</dcterms:created>
  <dcterms:modified xsi:type="dcterms:W3CDTF">2024-01-15T12:37:00Z</dcterms:modified>
  <cp:category>Veřejné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OB-DocumentTagging.ClassificationMark.P00">
    <vt:lpwstr>&lt;ClassificationMark xmlns:xsi="http://www.w3.org/2001/XMLSchema-instance" xmlns:xsd="http://www.w3.org/2001/XMLSchema" margin="NaN" class="C0" owner="Dederová Nelly" position="TopLeft" marginX="0" marginY="0" classifiedOn="2019-01-24T09:18:07.4110062</vt:lpwstr>
  </property>
  <property fmtid="{D5CDD505-2E9C-101B-9397-08002B2CF9AE}" pid="3" name="CSOB-DocumentTagging.ClassificationMark.P01">
    <vt:lpwstr>+01:00" showPrintedBy="false" showPrintDate="false" language="en" ApplicationVersion="Microsoft Word, 15.0" addinVersion="5.10.4.22" template="CSOB"&gt;&lt;history bulk="false" class="Public" code="C0" user="HAŠLAROVÁ Anna" date="2019-01-24T09:18:07.411006</vt:lpwstr>
  </property>
  <property fmtid="{D5CDD505-2E9C-101B-9397-08002B2CF9AE}" pid="4" name="CSOB-DocumentTagging.ClassificationMark.P02">
    <vt:lpwstr>2+01:00" /&gt;&lt;recipients /&gt;&lt;documentOwners /&gt;&lt;/ClassificationMark&gt;</vt:lpwstr>
  </property>
  <property fmtid="{D5CDD505-2E9C-101B-9397-08002B2CF9AE}" pid="5" name="CSOB-DocumentTagging.ClassificationMark">
    <vt:lpwstr>￼PARTS:3</vt:lpwstr>
  </property>
  <property fmtid="{D5CDD505-2E9C-101B-9397-08002B2CF9AE}" pid="6" name="CSOB-DocumentClasification">
    <vt:lpwstr>Public</vt:lpwstr>
  </property>
  <property fmtid="{D5CDD505-2E9C-101B-9397-08002B2CF9AE}" pid="7" name="CSOB-DLP">
    <vt:lpwstr>CSOB-DLP:TAGPublic</vt:lpwstr>
  </property>
  <property fmtid="{D5CDD505-2E9C-101B-9397-08002B2CF9AE}" pid="8" name="ContentTypeId">
    <vt:lpwstr>0x0101000B89BA274C4A6A43B55B2F026FFCCD2E</vt:lpwstr>
  </property>
  <property fmtid="{D5CDD505-2E9C-101B-9397-08002B2CF9AE}" pid="9" name="CSOBPOJ-DocumentTagging.ClassificationMark.P00">
    <vt:lpwstr>&lt;ClassificationMark xmlns:xsi="http://www.w3.org/2001/XMLSchema-instance" xmlns:xsd="http://www.w3.org/2001/XMLSchema" margin="NaN" class="C0" owner="Dederová Nelly" position="BottomRight" marginX="0" marginY="0" classifiedOn="2019-04-08T13:58:41.476</vt:lpwstr>
  </property>
  <property fmtid="{D5CDD505-2E9C-101B-9397-08002B2CF9AE}" pid="10" name="CSOBPOJ-DocumentTagging.ClassificationMark.P01">
    <vt:lpwstr>6323+02:00" showPrintedBy="false" showPrintDate="true" language="cs" ApplicationVersion="Microsoft Word, 16.0" addinVersion="5.10.4.26" template="CSOBP"&gt;&lt;history bulk="false" class="Veřejné" code="C0" user="Milata Petr Bc." date="2019-04-08T13:58:41.</vt:lpwstr>
  </property>
  <property fmtid="{D5CDD505-2E9C-101B-9397-08002B2CF9AE}" pid="11" name="CSOBPOJ-DocumentTagging.ClassificationMark.P02">
    <vt:lpwstr>4766323+02:00" /&gt;&lt;recipients /&gt;&lt;documentOwners /&gt;&lt;/ClassificationMark&gt;</vt:lpwstr>
  </property>
  <property fmtid="{D5CDD505-2E9C-101B-9397-08002B2CF9AE}" pid="12" name="CSOBPOJ-DocumentTagging.ClassificationMark">
    <vt:lpwstr>￼PARTS:3</vt:lpwstr>
  </property>
  <property fmtid="{D5CDD505-2E9C-101B-9397-08002B2CF9AE}" pid="13" name="CSOBPOJ-DocumentClasification">
    <vt:lpwstr>Veřejné</vt:lpwstr>
  </property>
  <property fmtid="{D5CDD505-2E9C-101B-9397-08002B2CF9AE}" pid="14" name="CSOBPOJ-DLP">
    <vt:lpwstr>CSOBPOJ-DLP:Public</vt:lpwstr>
  </property>
  <property fmtid="{D5CDD505-2E9C-101B-9397-08002B2CF9AE}" pid="15" name="MSIP_Label_a5a63cc4-2ec6-44d2-91a5-2f2bdabdec44_Enabled">
    <vt:lpwstr>true</vt:lpwstr>
  </property>
  <property fmtid="{D5CDD505-2E9C-101B-9397-08002B2CF9AE}" pid="16" name="MSIP_Label_a5a63cc4-2ec6-44d2-91a5-2f2bdabdec44_SetDate">
    <vt:lpwstr>2023-06-19T08:38:47Z</vt:lpwstr>
  </property>
  <property fmtid="{D5CDD505-2E9C-101B-9397-08002B2CF9AE}" pid="17" name="MSIP_Label_a5a63cc4-2ec6-44d2-91a5-2f2bdabdec44_Method">
    <vt:lpwstr>Standard</vt:lpwstr>
  </property>
  <property fmtid="{D5CDD505-2E9C-101B-9397-08002B2CF9AE}" pid="18" name="MSIP_Label_a5a63cc4-2ec6-44d2-91a5-2f2bdabdec44_Name">
    <vt:lpwstr>a5a63cc4-2ec6-44d2-91a5-2f2bdabdec44</vt:lpwstr>
  </property>
  <property fmtid="{D5CDD505-2E9C-101B-9397-08002B2CF9AE}" pid="19" name="MSIP_Label_a5a63cc4-2ec6-44d2-91a5-2f2bdabdec44_SiteId">
    <vt:lpwstr>64af2aee-7d6c-49ac-a409-192d3fee73b8</vt:lpwstr>
  </property>
  <property fmtid="{D5CDD505-2E9C-101B-9397-08002B2CF9AE}" pid="20" name="MSIP_Label_a5a63cc4-2ec6-44d2-91a5-2f2bdabdec44_ActionId">
    <vt:lpwstr>15b86423-3d74-4e16-91b3-c420d8e97057</vt:lpwstr>
  </property>
  <property fmtid="{D5CDD505-2E9C-101B-9397-08002B2CF9AE}" pid="21" name="MSIP_Label_a5a63cc4-2ec6-44d2-91a5-2f2bdabdec44_ContentBits">
    <vt:lpwstr>1</vt:lpwstr>
  </property>
</Properties>
</file>