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653A9" w14:textId="1B9FF073" w:rsidR="00FE4602" w:rsidRPr="00FE4602" w:rsidRDefault="00B414B0" w:rsidP="00CA73CE">
      <w:pPr>
        <w:rPr>
          <w:b/>
          <w:bCs/>
          <w:noProof/>
          <w:color w:val="003366" w:themeColor="text2"/>
          <w:sz w:val="40"/>
          <w:szCs w:val="40"/>
        </w:rPr>
      </w:pPr>
      <w:r w:rsidRPr="00FE4602">
        <w:rPr>
          <w:b/>
          <w:bCs/>
          <w:noProof/>
          <w:color w:val="003366" w:themeColor="text2"/>
          <w:sz w:val="40"/>
          <w:szCs w:val="40"/>
        </w:rPr>
        <w:t>Index bezpečí 202</w:t>
      </w:r>
      <w:r w:rsidR="00B928F6">
        <w:rPr>
          <w:b/>
          <w:bCs/>
          <w:noProof/>
          <w:color w:val="003366" w:themeColor="text2"/>
          <w:sz w:val="40"/>
          <w:szCs w:val="40"/>
        </w:rPr>
        <w:t>4</w:t>
      </w:r>
      <w:r w:rsidRPr="00FE4602">
        <w:rPr>
          <w:b/>
          <w:bCs/>
          <w:noProof/>
          <w:color w:val="003366" w:themeColor="text2"/>
          <w:sz w:val="40"/>
          <w:szCs w:val="40"/>
        </w:rPr>
        <w:t xml:space="preserve">: </w:t>
      </w:r>
    </w:p>
    <w:p w14:paraId="50FEFAB8" w14:textId="70F550FD" w:rsidR="00B414B0" w:rsidRPr="00FE4602" w:rsidRDefault="00B414B0" w:rsidP="00CA73CE">
      <w:pPr>
        <w:rPr>
          <w:b/>
          <w:bCs/>
          <w:noProof/>
          <w:color w:val="003366" w:themeColor="text2"/>
          <w:sz w:val="40"/>
          <w:szCs w:val="40"/>
        </w:rPr>
      </w:pPr>
      <w:r w:rsidRPr="00FE4602">
        <w:rPr>
          <w:b/>
          <w:bCs/>
          <w:noProof/>
          <w:color w:val="003366" w:themeColor="text2"/>
          <w:sz w:val="40"/>
          <w:szCs w:val="40"/>
        </w:rPr>
        <w:t>Češi jsou na hodnotě 52,</w:t>
      </w:r>
      <w:r w:rsidR="00B928F6">
        <w:rPr>
          <w:b/>
          <w:bCs/>
          <w:noProof/>
          <w:color w:val="003366" w:themeColor="text2"/>
          <w:sz w:val="40"/>
          <w:szCs w:val="40"/>
        </w:rPr>
        <w:t>8</w:t>
      </w:r>
      <w:r w:rsidRPr="00FE4602">
        <w:rPr>
          <w:b/>
          <w:bCs/>
          <w:noProof/>
          <w:color w:val="003366" w:themeColor="text2"/>
          <w:sz w:val="40"/>
          <w:szCs w:val="40"/>
        </w:rPr>
        <w:t xml:space="preserve"> ze 100</w:t>
      </w:r>
    </w:p>
    <w:p w14:paraId="6C59217E" w14:textId="313B2044" w:rsidR="00B928F6" w:rsidRPr="00B928F6" w:rsidRDefault="00B928F6" w:rsidP="00B928F6">
      <w:pPr>
        <w:rPr>
          <w:b/>
          <w:bCs/>
          <w:noProof/>
          <w:color w:val="003366" w:themeColor="text2"/>
          <w:sz w:val="28"/>
          <w:szCs w:val="28"/>
        </w:rPr>
      </w:pPr>
      <w:r w:rsidRPr="00B928F6">
        <w:rPr>
          <w:b/>
          <w:bCs/>
          <w:noProof/>
          <w:color w:val="003366" w:themeColor="text2"/>
          <w:sz w:val="28"/>
          <w:szCs w:val="28"/>
        </w:rPr>
        <w:t>Nejvíce se lidé se obávají o své fyzické a duševní zdraví, nejméně o střechu nad hlavou</w:t>
      </w:r>
    </w:p>
    <w:p w14:paraId="307ED4F3" w14:textId="224AA6FE" w:rsidR="00B928F6" w:rsidRPr="00B928F6" w:rsidRDefault="000C6352" w:rsidP="00B928F6">
      <w:pPr>
        <w:jc w:val="both"/>
        <w:rPr>
          <w:b/>
          <w:bCs/>
          <w:color w:val="003366" w:themeColor="text2"/>
          <w:sz w:val="22"/>
          <w:szCs w:val="22"/>
        </w:rPr>
      </w:pPr>
      <w:r>
        <w:rPr>
          <w:b/>
          <w:bCs/>
          <w:color w:val="003366" w:themeColor="text2"/>
          <w:sz w:val="22"/>
          <w:szCs w:val="22"/>
        </w:rPr>
        <w:t>Č</w:t>
      </w:r>
      <w:r w:rsidR="00B928F6" w:rsidRPr="00B928F6">
        <w:rPr>
          <w:b/>
          <w:bCs/>
          <w:color w:val="003366" w:themeColor="text2"/>
          <w:sz w:val="22"/>
          <w:szCs w:val="22"/>
        </w:rPr>
        <w:t>SOB Pojišťovna již druhý rok v unikátním průzkumu zjišťovala, jak se lid</w:t>
      </w:r>
      <w:r w:rsidR="007434FF">
        <w:rPr>
          <w:b/>
          <w:bCs/>
          <w:color w:val="003366" w:themeColor="text2"/>
          <w:sz w:val="22"/>
          <w:szCs w:val="22"/>
        </w:rPr>
        <w:t>é</w:t>
      </w:r>
      <w:r w:rsidR="00B928F6" w:rsidRPr="00B928F6">
        <w:rPr>
          <w:b/>
          <w:bCs/>
          <w:color w:val="003366" w:themeColor="text2"/>
          <w:sz w:val="22"/>
          <w:szCs w:val="22"/>
        </w:rPr>
        <w:t xml:space="preserve"> v České republice cítí chráněni před </w:t>
      </w:r>
      <w:r w:rsidR="00B928F6">
        <w:rPr>
          <w:b/>
          <w:bCs/>
          <w:color w:val="003366" w:themeColor="text2"/>
          <w:sz w:val="22"/>
          <w:szCs w:val="22"/>
        </w:rPr>
        <w:t>nejběžnějšími</w:t>
      </w:r>
      <w:r w:rsidR="00B928F6" w:rsidRPr="00B928F6">
        <w:rPr>
          <w:b/>
          <w:bCs/>
          <w:color w:val="003366" w:themeColor="text2"/>
          <w:sz w:val="22"/>
          <w:szCs w:val="22"/>
        </w:rPr>
        <w:t xml:space="preserve"> negativními událostmi, které́ mohou zasáhnout do jejich životů. Průzkum STEM/MARK se Čechů ptal, jaké mají obavy ze ztráty bydlení, ohrožen</w:t>
      </w:r>
      <w:r>
        <w:rPr>
          <w:b/>
          <w:bCs/>
          <w:color w:val="003366" w:themeColor="text2"/>
          <w:sz w:val="22"/>
          <w:szCs w:val="22"/>
        </w:rPr>
        <w:t>í</w:t>
      </w:r>
      <w:r w:rsidR="00B928F6" w:rsidRPr="00B928F6">
        <w:rPr>
          <w:b/>
          <w:bCs/>
          <w:color w:val="003366" w:themeColor="text2"/>
          <w:sz w:val="22"/>
          <w:szCs w:val="22"/>
        </w:rPr>
        <w:t xml:space="preserve"> fyzického i duševního zdraví, finanční újmy, krádeže, ztráty příjmu a poškození majetku.</w:t>
      </w:r>
      <w:r w:rsidR="00B928F6">
        <w:rPr>
          <w:b/>
          <w:bCs/>
          <w:color w:val="003366" w:themeColor="text2"/>
          <w:sz w:val="22"/>
          <w:szCs w:val="22"/>
        </w:rPr>
        <w:t xml:space="preserve"> </w:t>
      </w:r>
      <w:r w:rsidR="00B928F6" w:rsidRPr="00B928F6">
        <w:rPr>
          <w:b/>
          <w:bCs/>
          <w:color w:val="003366" w:themeColor="text2"/>
          <w:sz w:val="22"/>
          <w:szCs w:val="22"/>
        </w:rPr>
        <w:t xml:space="preserve">Z pohledu pocitu bezpečí jsou Češi dle Indexu jen těsně nad polovinou. </w:t>
      </w:r>
    </w:p>
    <w:p w14:paraId="7B7507C9" w14:textId="738FEE32" w:rsidR="00B928F6" w:rsidRPr="00B928F6" w:rsidRDefault="00B928F6" w:rsidP="00B928F6">
      <w:pPr>
        <w:jc w:val="both"/>
        <w:rPr>
          <w:i/>
          <w:iCs/>
          <w:color w:val="003366" w:themeColor="text2"/>
        </w:rPr>
      </w:pPr>
      <w:r w:rsidRPr="00B928F6">
        <w:rPr>
          <w:i/>
          <w:iCs/>
          <w:color w:val="003366" w:themeColor="text2"/>
        </w:rPr>
        <w:t>„Index bezpečí již druhým rokem ukazuje, čeho se Češi nejvíce</w:t>
      </w:r>
      <w:r w:rsidR="00AE3812">
        <w:rPr>
          <w:i/>
          <w:iCs/>
          <w:color w:val="003366" w:themeColor="text2"/>
        </w:rPr>
        <w:t>,</w:t>
      </w:r>
      <w:r w:rsidRPr="00B928F6">
        <w:rPr>
          <w:i/>
          <w:iCs/>
          <w:color w:val="003366" w:themeColor="text2"/>
        </w:rPr>
        <w:t xml:space="preserve"> nebo naopak nejméně obávají, jak se proti těmto hrozbám chrání a do jaké míry mohou tato rizika ovlivnit jejich osobní život. Kombinace těchto faktor</w:t>
      </w:r>
      <w:r w:rsidR="000C6352">
        <w:rPr>
          <w:i/>
          <w:iCs/>
          <w:color w:val="003366" w:themeColor="text2"/>
        </w:rPr>
        <w:t>ů</w:t>
      </w:r>
      <w:r w:rsidRPr="00B928F6">
        <w:rPr>
          <w:i/>
          <w:iCs/>
          <w:color w:val="003366" w:themeColor="text2"/>
        </w:rPr>
        <w:t xml:space="preserve"> nám ukazuje, že největší strach mají lidé v tuzemsku z ohrožení nebo poškození fyzického</w:t>
      </w:r>
      <w:r w:rsidR="00A2516B">
        <w:rPr>
          <w:i/>
          <w:iCs/>
          <w:color w:val="003366" w:themeColor="text2"/>
        </w:rPr>
        <w:t xml:space="preserve"> z</w:t>
      </w:r>
      <w:r w:rsidRPr="00B928F6">
        <w:rPr>
          <w:i/>
          <w:iCs/>
          <w:color w:val="003366" w:themeColor="text2"/>
        </w:rPr>
        <w:t>draví. Naopak nejméně starostí si dělají s tím, že by mohli přijít o střechu nad hlavou</w:t>
      </w:r>
      <w:r w:rsidR="00A2516B">
        <w:rPr>
          <w:i/>
          <w:iCs/>
          <w:color w:val="003366" w:themeColor="text2"/>
        </w:rPr>
        <w:t xml:space="preserve">. </w:t>
      </w:r>
      <w:r w:rsidR="00A2516B" w:rsidRPr="00B928F6">
        <w:rPr>
          <w:i/>
          <w:iCs/>
          <w:color w:val="003366" w:themeColor="text2"/>
        </w:rPr>
        <w:t xml:space="preserve">Letos jsme do průzkumu přidali </w:t>
      </w:r>
      <w:r w:rsidR="00A2516B">
        <w:rPr>
          <w:i/>
          <w:iCs/>
          <w:color w:val="003366" w:themeColor="text2"/>
        </w:rPr>
        <w:t>navíc</w:t>
      </w:r>
      <w:r w:rsidR="00A2516B" w:rsidRPr="00B928F6">
        <w:rPr>
          <w:i/>
          <w:iCs/>
          <w:color w:val="003366" w:themeColor="text2"/>
        </w:rPr>
        <w:t xml:space="preserve"> otázky k duševnímu zdraví, jehož </w:t>
      </w:r>
      <w:r w:rsidR="00A2516B">
        <w:rPr>
          <w:i/>
          <w:iCs/>
          <w:color w:val="003366" w:themeColor="text2"/>
        </w:rPr>
        <w:t xml:space="preserve">ohrožení se </w:t>
      </w:r>
      <w:r w:rsidR="00557FD0">
        <w:rPr>
          <w:i/>
          <w:iCs/>
          <w:color w:val="003366" w:themeColor="text2"/>
        </w:rPr>
        <w:t xml:space="preserve">sice </w:t>
      </w:r>
      <w:r w:rsidR="00A2516B">
        <w:rPr>
          <w:i/>
          <w:iCs/>
          <w:color w:val="003366" w:themeColor="text2"/>
        </w:rPr>
        <w:t xml:space="preserve">obává </w:t>
      </w:r>
      <w:r w:rsidR="00557FD0">
        <w:rPr>
          <w:i/>
          <w:iCs/>
          <w:color w:val="003366" w:themeColor="text2"/>
        </w:rPr>
        <w:t>41</w:t>
      </w:r>
      <w:r w:rsidR="00A2516B">
        <w:rPr>
          <w:i/>
          <w:iCs/>
          <w:color w:val="003366" w:themeColor="text2"/>
        </w:rPr>
        <w:t xml:space="preserve"> </w:t>
      </w:r>
      <w:r w:rsidR="00557FD0">
        <w:rPr>
          <w:i/>
          <w:iCs/>
          <w:color w:val="003366" w:themeColor="text2"/>
        </w:rPr>
        <w:t xml:space="preserve">procent </w:t>
      </w:r>
      <w:r w:rsidR="00A2516B">
        <w:rPr>
          <w:i/>
          <w:iCs/>
          <w:color w:val="003366" w:themeColor="text2"/>
        </w:rPr>
        <w:t xml:space="preserve">dotázaných, ale </w:t>
      </w:r>
      <w:r w:rsidR="00557FD0">
        <w:rPr>
          <w:i/>
          <w:iCs/>
          <w:color w:val="003366" w:themeColor="text2"/>
        </w:rPr>
        <w:t xml:space="preserve">chrání si ho </w:t>
      </w:r>
      <w:r w:rsidR="00A2516B">
        <w:rPr>
          <w:i/>
          <w:iCs/>
          <w:color w:val="003366" w:themeColor="text2"/>
        </w:rPr>
        <w:t>jen</w:t>
      </w:r>
      <w:r w:rsidR="00557FD0">
        <w:rPr>
          <w:i/>
          <w:iCs/>
          <w:color w:val="003366" w:themeColor="text2"/>
        </w:rPr>
        <w:t xml:space="preserve"> 38 procent respondentů, což je zdaleka nejnižší údaj ze všech sledovaných negativních událostí,</w:t>
      </w:r>
      <w:r w:rsidRPr="00B928F6">
        <w:rPr>
          <w:i/>
          <w:iCs/>
          <w:color w:val="003366" w:themeColor="text2"/>
        </w:rPr>
        <w:t xml:space="preserve">“ </w:t>
      </w:r>
      <w:r w:rsidRPr="00B928F6">
        <w:rPr>
          <w:color w:val="003366" w:themeColor="text2"/>
        </w:rPr>
        <w:t xml:space="preserve">vysvětluje hlavní zjištění </w:t>
      </w:r>
      <w:r w:rsidRPr="00B928F6">
        <w:rPr>
          <w:b/>
          <w:bCs/>
          <w:color w:val="003366" w:themeColor="text2"/>
        </w:rPr>
        <w:t>Jiří Střelický, generální́ ředitel ČSOB Pojišťovny</w:t>
      </w:r>
      <w:r w:rsidRPr="00B928F6">
        <w:rPr>
          <w:color w:val="003366" w:themeColor="text2"/>
        </w:rPr>
        <w:t>.</w:t>
      </w:r>
      <w:r w:rsidRPr="00B928F6">
        <w:rPr>
          <w:i/>
          <w:iCs/>
          <w:color w:val="003366" w:themeColor="text2"/>
        </w:rPr>
        <w:t xml:space="preserve"> </w:t>
      </w:r>
    </w:p>
    <w:p w14:paraId="6F7B1209" w14:textId="01AFCF15" w:rsidR="00B928F6" w:rsidRDefault="00B928F6" w:rsidP="00B928F6">
      <w:pPr>
        <w:jc w:val="both"/>
        <w:rPr>
          <w:color w:val="003366" w:themeColor="text2"/>
        </w:rPr>
      </w:pPr>
      <w:r w:rsidRPr="00B928F6">
        <w:rPr>
          <w:color w:val="003366" w:themeColor="text2"/>
        </w:rPr>
        <w:t xml:space="preserve">Rozsáhlého průzkumu, který se uskutečnil v polovině tohoto roku, se zúčastnilo více než dva tisíce lidí z celé </w:t>
      </w:r>
      <w:r>
        <w:rPr>
          <w:color w:val="003366" w:themeColor="text2"/>
        </w:rPr>
        <w:t>České republiky</w:t>
      </w:r>
      <w:r w:rsidRPr="00B928F6">
        <w:rPr>
          <w:color w:val="003366" w:themeColor="text2"/>
        </w:rPr>
        <w:t xml:space="preserve"> různého věku, vzdělan</w:t>
      </w:r>
      <w:r>
        <w:rPr>
          <w:color w:val="003366" w:themeColor="text2"/>
        </w:rPr>
        <w:t>í</w:t>
      </w:r>
      <w:r w:rsidRPr="00B928F6">
        <w:rPr>
          <w:color w:val="003366" w:themeColor="text2"/>
        </w:rPr>
        <w:t xml:space="preserve"> a sociálního zázem</w:t>
      </w:r>
      <w:r>
        <w:rPr>
          <w:color w:val="003366" w:themeColor="text2"/>
        </w:rPr>
        <w:t>í</w:t>
      </w:r>
      <w:r w:rsidRPr="00B928F6">
        <w:rPr>
          <w:color w:val="003366" w:themeColor="text2"/>
        </w:rPr>
        <w:t>.</w:t>
      </w:r>
      <w:r w:rsidRPr="00B928F6">
        <w:rPr>
          <w:i/>
          <w:iCs/>
          <w:color w:val="003366" w:themeColor="text2"/>
        </w:rPr>
        <w:t xml:space="preserve"> „Průzkum ukázal</w:t>
      </w:r>
      <w:r w:rsidR="00A2516B">
        <w:rPr>
          <w:i/>
          <w:iCs/>
          <w:color w:val="003366" w:themeColor="text2"/>
        </w:rPr>
        <w:t xml:space="preserve"> i to</w:t>
      </w:r>
      <w:r w:rsidRPr="00B928F6">
        <w:rPr>
          <w:i/>
          <w:iCs/>
          <w:color w:val="003366" w:themeColor="text2"/>
        </w:rPr>
        <w:t>, jak vním</w:t>
      </w:r>
      <w:r w:rsidR="00A2516B">
        <w:rPr>
          <w:i/>
          <w:iCs/>
          <w:color w:val="003366" w:themeColor="text2"/>
        </w:rPr>
        <w:t>ají</w:t>
      </w:r>
      <w:r w:rsidRPr="00B928F6">
        <w:rPr>
          <w:i/>
          <w:iCs/>
          <w:color w:val="003366" w:themeColor="text2"/>
        </w:rPr>
        <w:t xml:space="preserve"> bezpečí v jednotlivých krajích Česka či jak se ke hrozbám staví lidé s různou hladinou příjmů či vzdělání. Zda se cítí být v bezpečí spíše mladší nebo starší lidé a v jakých konkrétních oblastech,“ </w:t>
      </w:r>
      <w:r w:rsidRPr="00B928F6">
        <w:rPr>
          <w:color w:val="003366" w:themeColor="text2"/>
        </w:rPr>
        <w:t xml:space="preserve">popisuje některé dílčí poznatky </w:t>
      </w:r>
      <w:r w:rsidRPr="00B928F6">
        <w:rPr>
          <w:b/>
          <w:bCs/>
          <w:color w:val="003366" w:themeColor="text2"/>
        </w:rPr>
        <w:t>Petr Gajdušek, expert na finanční výzkum z agentury STEM/MARK</w:t>
      </w:r>
      <w:r w:rsidRPr="00B928F6">
        <w:rPr>
          <w:color w:val="003366" w:themeColor="text2"/>
        </w:rPr>
        <w:t xml:space="preserve">, která se na realizaci Indexu bezpečí s </w:t>
      </w:r>
      <w:r>
        <w:rPr>
          <w:color w:val="003366" w:themeColor="text2"/>
        </w:rPr>
        <w:t>Č</w:t>
      </w:r>
      <w:r w:rsidRPr="00B928F6">
        <w:rPr>
          <w:color w:val="003366" w:themeColor="text2"/>
        </w:rPr>
        <w:t xml:space="preserve">SOB Pojišťovnou podílela. </w:t>
      </w:r>
    </w:p>
    <w:p w14:paraId="0FB81D20" w14:textId="77777777" w:rsidR="000C6352" w:rsidRDefault="000C6352" w:rsidP="000C6352">
      <w:pPr>
        <w:rPr>
          <w:rFonts w:ascii="Arial" w:hAnsi="Arial" w:cs="Arial"/>
          <w:b/>
          <w:bCs/>
          <w:lang w:eastAsia="en-GB"/>
        </w:rPr>
      </w:pPr>
    </w:p>
    <w:p w14:paraId="5AC4DFFD" w14:textId="03668990" w:rsidR="000C6352" w:rsidRPr="000C6352" w:rsidRDefault="000C6352" w:rsidP="000C6352">
      <w:pPr>
        <w:jc w:val="both"/>
        <w:rPr>
          <w:b/>
          <w:bCs/>
          <w:color w:val="003366" w:themeColor="text2"/>
        </w:rPr>
      </w:pPr>
      <w:r w:rsidRPr="000C6352">
        <w:rPr>
          <w:b/>
          <w:bCs/>
          <w:color w:val="003366" w:themeColor="text2"/>
        </w:rPr>
        <w:t xml:space="preserve">Nejbezpečněji se cítí lidé s vysokými příjmy a obyvatelé Karlovarska </w:t>
      </w:r>
    </w:p>
    <w:p w14:paraId="4DD1C45A" w14:textId="67A3A386" w:rsidR="000C6352" w:rsidRPr="000C6352" w:rsidRDefault="000C6352" w:rsidP="000C6352">
      <w:pPr>
        <w:jc w:val="both"/>
        <w:rPr>
          <w:color w:val="003366" w:themeColor="text2"/>
        </w:rPr>
      </w:pPr>
      <w:r w:rsidRPr="000C6352">
        <w:rPr>
          <w:color w:val="003366" w:themeColor="text2"/>
        </w:rPr>
        <w:t xml:space="preserve">Nejvyšší hodnotu Indexu bezpečí najdeme u lidí s příjmy </w:t>
      </w:r>
      <w:r w:rsidR="00996F12">
        <w:rPr>
          <w:color w:val="003366" w:themeColor="text2"/>
        </w:rPr>
        <w:t xml:space="preserve">40 až </w:t>
      </w:r>
      <w:r w:rsidRPr="000C6352">
        <w:rPr>
          <w:color w:val="003366" w:themeColor="text2"/>
        </w:rPr>
        <w:t>50 000 Kč (5</w:t>
      </w:r>
      <w:r w:rsidR="00996F12">
        <w:rPr>
          <w:color w:val="003366" w:themeColor="text2"/>
        </w:rPr>
        <w:t>8</w:t>
      </w:r>
      <w:r w:rsidRPr="000C6352">
        <w:rPr>
          <w:color w:val="003366" w:themeColor="text2"/>
        </w:rPr>
        <w:t xml:space="preserve">,5) a dále u Čechů, kteří spoléhají na pojištění v každé situaci, tedy jak co se týče rizik spojených s majetkem, tak i se zdravím (58,6, pokles meziročně o 1,5 bodu). Pohled do krajů České republiky říká, že nejvyšší Index mají lidé v Karlovarském kraji (55,7), následuje Praha (55,6) a Jihočeský kraj (55,2). Nejnižší Index bezpečí vyšel na Vysočině (50,3), Pardubickém kraji (50,7) a ve Středočeském kraji (51). Pořadí krajů v Indexu se oproti loňsku výrazně proměnilo, nejlépe na tom byl </w:t>
      </w:r>
      <w:r w:rsidRPr="000C6352">
        <w:rPr>
          <w:color w:val="003366" w:themeColor="text2"/>
        </w:rPr>
        <w:lastRenderedPageBreak/>
        <w:t>loni Královehradecký kraj, nejhůře kraj Zlínský. Podobně jako v loňském roce nepřekvapí, že Index bezpečí vychází lépe u respondent</w:t>
      </w:r>
      <w:r>
        <w:rPr>
          <w:color w:val="003366" w:themeColor="text2"/>
        </w:rPr>
        <w:t>ů</w:t>
      </w:r>
      <w:r w:rsidRPr="000C6352">
        <w:rPr>
          <w:color w:val="003366" w:themeColor="text2"/>
        </w:rPr>
        <w:t>, kterým se dějí nehody a negativní události spíše výjimečně (56,8).</w:t>
      </w:r>
    </w:p>
    <w:p w14:paraId="4DCC4A03" w14:textId="3FE9E0DE" w:rsidR="00B928F6" w:rsidRPr="00B928F6" w:rsidRDefault="001978AF" w:rsidP="00B928F6">
      <w:pPr>
        <w:jc w:val="both"/>
        <w:rPr>
          <w:color w:val="003366" w:themeColor="text2"/>
        </w:rPr>
      </w:pPr>
      <w:r>
        <w:rPr>
          <w:b/>
          <w:bCs/>
          <w:noProof/>
          <w:color w:val="002060"/>
          <w:lang w:eastAsia="en-GB"/>
        </w:rPr>
        <mc:AlternateContent>
          <mc:Choice Requires="wps">
            <w:drawing>
              <wp:anchor distT="0" distB="0" distL="114300" distR="114300" simplePos="0" relativeHeight="251626495" behindDoc="0" locked="0" layoutInCell="1" allowOverlap="1" wp14:anchorId="7067B96A" wp14:editId="4DB064D3">
                <wp:simplePos x="0" y="0"/>
                <wp:positionH relativeFrom="column">
                  <wp:posOffset>-94252</wp:posOffset>
                </wp:positionH>
                <wp:positionV relativeFrom="paragraph">
                  <wp:posOffset>171542</wp:posOffset>
                </wp:positionV>
                <wp:extent cx="4974590" cy="5919815"/>
                <wp:effectExtent l="0" t="0" r="16510" b="24130"/>
                <wp:wrapNone/>
                <wp:docPr id="918149245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590" cy="59198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61A0D2A" id="Obdélník 1" o:spid="_x0000_s1026" style="position:absolute;margin-left:-7.4pt;margin-top:13.5pt;width:391.7pt;height:466.15pt;z-index:2516264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" filled="f" strokecolor="#2fc4ff [3209]" strokeweight="1pt"/>
            </w:pict>
          </mc:Fallback>
        </mc:AlternateContent>
      </w:r>
    </w:p>
    <w:p w14:paraId="28FE7984" w14:textId="42833DE2" w:rsidR="00B928F6" w:rsidRPr="000C6352" w:rsidRDefault="00B928F6" w:rsidP="00B928F6">
      <w:pPr>
        <w:rPr>
          <w:b/>
          <w:bCs/>
          <w:color w:val="002060"/>
          <w:lang w:eastAsia="en-GB"/>
        </w:rPr>
      </w:pPr>
      <w:r w:rsidRPr="000C6352">
        <w:rPr>
          <w:b/>
          <w:bCs/>
          <w:color w:val="002060"/>
          <w:lang w:eastAsia="en-GB"/>
        </w:rPr>
        <w:t xml:space="preserve">Co je Index bezpečí ČSOB Pojišťovny </w:t>
      </w:r>
    </w:p>
    <w:p w14:paraId="3451A1FF" w14:textId="3D1AF8C3" w:rsidR="00B928F6" w:rsidRPr="00BA5EDD" w:rsidRDefault="00B928F6" w:rsidP="00B928F6">
      <w:pPr>
        <w:spacing w:after="0" w:line="240" w:lineRule="auto"/>
        <w:jc w:val="both"/>
        <w:rPr>
          <w:color w:val="002060"/>
          <w:lang w:eastAsia="en-GB"/>
        </w:rPr>
      </w:pPr>
      <w:r w:rsidRPr="000C6352">
        <w:rPr>
          <w:color w:val="002060"/>
          <w:lang w:eastAsia="en-GB"/>
        </w:rPr>
        <w:t xml:space="preserve">Index bezpečí́ měří rozsah zabezpečení populace proti vybraným </w:t>
      </w:r>
      <w:r w:rsidR="004112D7">
        <w:rPr>
          <w:color w:val="002060"/>
          <w:lang w:eastAsia="en-GB"/>
        </w:rPr>
        <w:t>negativním událostem</w:t>
      </w:r>
      <w:r w:rsidRPr="000C6352">
        <w:rPr>
          <w:color w:val="002060"/>
          <w:lang w:eastAsia="en-GB"/>
        </w:rPr>
        <w:t xml:space="preserve">, a to v souvislosti s pravděpodobností vzniku těchto událostí a s mírou jejich dopadu na osobní životní situaci. </w:t>
      </w:r>
      <w:r w:rsidR="000E72FA">
        <w:rPr>
          <w:color w:val="002060"/>
          <w:lang w:eastAsia="en-GB"/>
        </w:rPr>
        <w:t xml:space="preserve"> </w:t>
      </w:r>
      <w:r w:rsidR="000E72FA" w:rsidRPr="00BA5EDD">
        <w:rPr>
          <w:color w:val="002060"/>
          <w:lang w:eastAsia="en-GB"/>
        </w:rPr>
        <w:t>Kombinací těchto faktorů se Češi v tomto roce cítí být na škále od 0 do 100 na úrovni 52,8 bodů s tím, že 0 znamená, že se cítí být v absolutním nebezpečí a 100, že se cítím být v absolutním bezpečí.</w:t>
      </w:r>
    </w:p>
    <w:p w14:paraId="15475CFA" w14:textId="77777777" w:rsidR="00B928F6" w:rsidRPr="00BA5EDD" w:rsidRDefault="00B928F6" w:rsidP="003A3CFD">
      <w:pPr>
        <w:spacing w:after="0" w:line="240" w:lineRule="auto"/>
        <w:jc w:val="both"/>
        <w:rPr>
          <w:color w:val="002060"/>
          <w:lang w:eastAsia="en-GB"/>
        </w:rPr>
      </w:pPr>
    </w:p>
    <w:p w14:paraId="6C12BA85" w14:textId="2808F691" w:rsidR="004112D7" w:rsidRDefault="00B928F6" w:rsidP="004112D7">
      <w:pPr>
        <w:rPr>
          <w:b/>
          <w:bCs/>
          <w:color w:val="002060"/>
          <w:lang w:eastAsia="en-GB"/>
        </w:rPr>
      </w:pPr>
      <w:r w:rsidRPr="000C6352">
        <w:rPr>
          <w:b/>
          <w:bCs/>
          <w:color w:val="002060"/>
          <w:lang w:eastAsia="en-GB"/>
        </w:rPr>
        <w:t xml:space="preserve">Které </w:t>
      </w:r>
      <w:r w:rsidR="004112D7">
        <w:rPr>
          <w:b/>
          <w:bCs/>
          <w:color w:val="002060"/>
          <w:lang w:eastAsia="en-GB"/>
        </w:rPr>
        <w:t>negativní události</w:t>
      </w:r>
      <w:r w:rsidRPr="000C6352">
        <w:rPr>
          <w:b/>
          <w:bCs/>
          <w:color w:val="002060"/>
          <w:lang w:eastAsia="en-GB"/>
        </w:rPr>
        <w:t xml:space="preserve"> Index</w:t>
      </w:r>
      <w:r w:rsidR="004112D7">
        <w:rPr>
          <w:b/>
          <w:bCs/>
          <w:color w:val="002060"/>
          <w:lang w:eastAsia="en-GB"/>
        </w:rPr>
        <w:t xml:space="preserve"> bezpečí</w:t>
      </w:r>
      <w:r w:rsidRPr="000C6352">
        <w:rPr>
          <w:b/>
          <w:bCs/>
          <w:color w:val="002060"/>
          <w:lang w:eastAsia="en-GB"/>
        </w:rPr>
        <w:t xml:space="preserve"> mapova</w:t>
      </w:r>
      <w:r w:rsidR="004112D7">
        <w:rPr>
          <w:b/>
          <w:bCs/>
          <w:color w:val="002060"/>
          <w:lang w:eastAsia="en-GB"/>
        </w:rPr>
        <w:t>l</w:t>
      </w:r>
    </w:p>
    <w:p w14:paraId="35DFBC60" w14:textId="6B877534" w:rsidR="00B928F6" w:rsidRPr="004112D7" w:rsidRDefault="00B928F6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 w:rsidRPr="004112D7">
        <w:rPr>
          <w:rFonts w:asciiTheme="majorHAnsi" w:hAnsiTheme="majorHAnsi" w:cstheme="majorHAnsi"/>
          <w:color w:val="002060"/>
          <w:sz w:val="20"/>
          <w:lang w:eastAsia="en-GB"/>
        </w:rPr>
        <w:t>ztráta bydlení</w:t>
      </w:r>
    </w:p>
    <w:p w14:paraId="634A906E" w14:textId="77777777" w:rsidR="00B928F6" w:rsidRPr="000C6352" w:rsidRDefault="00B928F6" w:rsidP="00B928F6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 w:rsidRPr="000C6352">
        <w:rPr>
          <w:rFonts w:asciiTheme="majorHAnsi" w:hAnsiTheme="majorHAnsi" w:cstheme="majorHAnsi"/>
          <w:color w:val="002060"/>
          <w:sz w:val="20"/>
          <w:lang w:eastAsia="en-GB"/>
        </w:rPr>
        <w:t xml:space="preserve">ztráta pravidelného přijmu </w:t>
      </w:r>
    </w:p>
    <w:p w14:paraId="3E93B8D5" w14:textId="1AD60B0C" w:rsidR="00B928F6" w:rsidRPr="000C6352" w:rsidRDefault="00B928F6" w:rsidP="00B928F6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 w:rsidRPr="000C6352">
        <w:rPr>
          <w:rFonts w:asciiTheme="majorHAnsi" w:hAnsiTheme="majorHAnsi" w:cstheme="majorHAnsi"/>
          <w:color w:val="002060"/>
          <w:sz w:val="20"/>
          <w:lang w:eastAsia="en-GB"/>
        </w:rPr>
        <w:t xml:space="preserve">vážné ohrožení nebo poškození fyzického zdraví </w:t>
      </w:r>
    </w:p>
    <w:p w14:paraId="44269A4C" w14:textId="77777777" w:rsidR="00B928F6" w:rsidRPr="000C6352" w:rsidRDefault="00B928F6" w:rsidP="00B928F6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 w:rsidRPr="000C6352">
        <w:rPr>
          <w:rFonts w:asciiTheme="majorHAnsi" w:hAnsiTheme="majorHAnsi" w:cstheme="majorHAnsi"/>
          <w:color w:val="002060"/>
          <w:sz w:val="20"/>
          <w:lang w:eastAsia="en-GB"/>
        </w:rPr>
        <w:t xml:space="preserve">vážné ohrožení či poškození duševního zdraví </w:t>
      </w:r>
    </w:p>
    <w:p w14:paraId="17FA2410" w14:textId="77777777" w:rsidR="00B928F6" w:rsidRPr="000C6352" w:rsidRDefault="00B928F6" w:rsidP="00B928F6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 w:rsidRPr="000C6352">
        <w:rPr>
          <w:rFonts w:asciiTheme="majorHAnsi" w:hAnsiTheme="majorHAnsi" w:cstheme="majorHAnsi"/>
          <w:color w:val="002060"/>
          <w:sz w:val="20"/>
          <w:lang w:eastAsia="en-GB"/>
        </w:rPr>
        <w:t>značná finanční újma</w:t>
      </w:r>
    </w:p>
    <w:p w14:paraId="751DEFFC" w14:textId="77777777" w:rsidR="001978AF" w:rsidRPr="001978AF" w:rsidRDefault="00B928F6" w:rsidP="008A0388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b/>
          <w:bCs/>
          <w:color w:val="003366" w:themeColor="text2"/>
          <w:sz w:val="20"/>
        </w:rPr>
      </w:pPr>
      <w:r w:rsidRPr="000C6352">
        <w:rPr>
          <w:rFonts w:asciiTheme="majorHAnsi" w:hAnsiTheme="majorHAnsi" w:cstheme="majorHAnsi"/>
          <w:color w:val="002060"/>
          <w:sz w:val="20"/>
          <w:lang w:eastAsia="en-GB"/>
        </w:rPr>
        <w:t>zničení či poškození majetku</w:t>
      </w:r>
    </w:p>
    <w:p w14:paraId="793E13B9" w14:textId="188C7D93" w:rsidR="00B928F6" w:rsidRPr="004112D7" w:rsidRDefault="00B928F6" w:rsidP="008A0388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b/>
          <w:bCs/>
          <w:color w:val="003366" w:themeColor="text2"/>
          <w:sz w:val="20"/>
        </w:rPr>
      </w:pPr>
      <w:r w:rsidRPr="000C6352">
        <w:rPr>
          <w:rFonts w:asciiTheme="majorHAnsi" w:hAnsiTheme="majorHAnsi" w:cstheme="majorHAnsi"/>
          <w:color w:val="002060"/>
          <w:sz w:val="20"/>
          <w:lang w:eastAsia="en-GB"/>
        </w:rPr>
        <w:t>odcizení majetku</w:t>
      </w:r>
    </w:p>
    <w:p w14:paraId="5E67434A" w14:textId="77777777" w:rsidR="004112D7" w:rsidRDefault="004112D7" w:rsidP="004112D7">
      <w:pPr>
        <w:spacing w:after="0" w:line="240" w:lineRule="auto"/>
        <w:jc w:val="both"/>
        <w:rPr>
          <w:b/>
          <w:bCs/>
          <w:color w:val="003366" w:themeColor="text2"/>
        </w:rPr>
      </w:pPr>
    </w:p>
    <w:p w14:paraId="0F0EF7E6" w14:textId="3F8B3972" w:rsidR="004112D7" w:rsidRPr="004112D7" w:rsidRDefault="004112D7" w:rsidP="004112D7">
      <w:pPr>
        <w:rPr>
          <w:b/>
          <w:bCs/>
          <w:color w:val="002060"/>
          <w:lang w:eastAsia="en-GB"/>
        </w:rPr>
      </w:pPr>
      <w:r w:rsidRPr="004112D7">
        <w:rPr>
          <w:b/>
          <w:bCs/>
          <w:color w:val="002060"/>
          <w:lang w:eastAsia="en-GB"/>
        </w:rPr>
        <w:t>Která rizika Index</w:t>
      </w:r>
      <w:r>
        <w:rPr>
          <w:b/>
          <w:bCs/>
          <w:color w:val="002060"/>
          <w:lang w:eastAsia="en-GB"/>
        </w:rPr>
        <w:t xml:space="preserve"> bezpečí</w:t>
      </w:r>
      <w:r w:rsidRPr="004112D7">
        <w:rPr>
          <w:b/>
          <w:bCs/>
          <w:color w:val="002060"/>
          <w:lang w:eastAsia="en-GB"/>
        </w:rPr>
        <w:t xml:space="preserve"> mapoval</w:t>
      </w:r>
    </w:p>
    <w:p w14:paraId="50CC2693" w14:textId="6F681A0D" w:rsidR="004112D7" w:rsidRDefault="004112D7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úraz</w:t>
      </w:r>
    </w:p>
    <w:p w14:paraId="5E5F4D89" w14:textId="775D388B" w:rsidR="004112D7" w:rsidRDefault="004112D7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vážná nemoc s následky</w:t>
      </w:r>
    </w:p>
    <w:p w14:paraId="30A99B9F" w14:textId="1B9E3282" w:rsidR="004112D7" w:rsidRDefault="004112D7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dopravní nehoda</w:t>
      </w:r>
    </w:p>
    <w:p w14:paraId="17B6073E" w14:textId="598DC9B8" w:rsidR="004112D7" w:rsidRDefault="004112D7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živelná katastrofa (oheň, vítr, voda…)</w:t>
      </w:r>
    </w:p>
    <w:p w14:paraId="7047F935" w14:textId="0698BA1E" w:rsidR="004112D7" w:rsidRDefault="004112D7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vykradení bytu/domu</w:t>
      </w:r>
    </w:p>
    <w:p w14:paraId="333BE5F6" w14:textId="30AACEE4" w:rsidR="004112D7" w:rsidRDefault="004112D7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napadení soukromí</w:t>
      </w:r>
      <w:r w:rsidR="009E05B3">
        <w:rPr>
          <w:rFonts w:asciiTheme="majorHAnsi" w:hAnsiTheme="majorHAnsi" w:cstheme="majorHAnsi"/>
          <w:color w:val="002060"/>
          <w:sz w:val="20"/>
          <w:lang w:eastAsia="en-GB"/>
        </w:rPr>
        <w:t xml:space="preserve"> prostřednictvím internetu</w:t>
      </w:r>
    </w:p>
    <w:p w14:paraId="75F0DBB7" w14:textId="7BABB7A4" w:rsidR="009E05B3" w:rsidRDefault="009E05B3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zničení/poškození majetku</w:t>
      </w:r>
    </w:p>
    <w:p w14:paraId="747CC13B" w14:textId="7DF71B42" w:rsidR="009E05B3" w:rsidRDefault="009E05B3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škoda, kterou já či někdo jiný z rodiny způsobí druhým</w:t>
      </w:r>
    </w:p>
    <w:p w14:paraId="52FBFFC9" w14:textId="0BCB5497" w:rsidR="009E05B3" w:rsidRDefault="009E05B3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zcizení peněz přes internet</w:t>
      </w:r>
    </w:p>
    <w:p w14:paraId="422C99BF" w14:textId="0A7D37AE" w:rsidR="009E05B3" w:rsidRDefault="009E05B3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vykradení auta</w:t>
      </w:r>
    </w:p>
    <w:p w14:paraId="734F6ECB" w14:textId="7F32E40C" w:rsidR="009E05B3" w:rsidRDefault="009E05B3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krádež auta</w:t>
      </w:r>
    </w:p>
    <w:p w14:paraId="2D8F7772" w14:textId="771DDD12" w:rsidR="009E05B3" w:rsidRDefault="009E05B3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škody a úrazy vzniklé při cestách do zahraničí</w:t>
      </w:r>
    </w:p>
    <w:p w14:paraId="37B1131E" w14:textId="2D0D1010" w:rsidR="009E05B3" w:rsidRPr="004112D7" w:rsidRDefault="009E05B3" w:rsidP="004112D7">
      <w:pPr>
        <w:pStyle w:val="Odstavecseseznamem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color w:val="002060"/>
          <w:sz w:val="20"/>
          <w:lang w:eastAsia="en-GB"/>
        </w:rPr>
      </w:pPr>
      <w:r>
        <w:rPr>
          <w:rFonts w:asciiTheme="majorHAnsi" w:hAnsiTheme="majorHAnsi" w:cstheme="majorHAnsi"/>
          <w:color w:val="002060"/>
          <w:sz w:val="20"/>
          <w:lang w:eastAsia="en-GB"/>
        </w:rPr>
        <w:t>ztráta zaměstnaní</w:t>
      </w:r>
    </w:p>
    <w:p w14:paraId="4CEB4E93" w14:textId="77777777" w:rsidR="00B928F6" w:rsidRDefault="00B928F6" w:rsidP="003A3CFD">
      <w:pPr>
        <w:spacing w:after="0" w:line="240" w:lineRule="auto"/>
        <w:jc w:val="both"/>
        <w:rPr>
          <w:b/>
          <w:bCs/>
          <w:color w:val="003366" w:themeColor="text2"/>
        </w:rPr>
      </w:pPr>
    </w:p>
    <w:p w14:paraId="2A91D9D8" w14:textId="77777777" w:rsidR="009E05B3" w:rsidRDefault="009E05B3" w:rsidP="000C6352">
      <w:pPr>
        <w:jc w:val="both"/>
        <w:rPr>
          <w:b/>
          <w:bCs/>
          <w:color w:val="002060"/>
          <w:lang w:eastAsia="en-GB"/>
        </w:rPr>
      </w:pPr>
    </w:p>
    <w:p w14:paraId="7B9BBCB0" w14:textId="21288563" w:rsidR="000C6352" w:rsidRPr="000C6352" w:rsidRDefault="000C6352" w:rsidP="000C6352">
      <w:pPr>
        <w:jc w:val="both"/>
        <w:rPr>
          <w:b/>
          <w:bCs/>
          <w:color w:val="002060"/>
          <w:lang w:eastAsia="en-GB"/>
        </w:rPr>
      </w:pPr>
      <w:r w:rsidRPr="000C6352">
        <w:rPr>
          <w:b/>
          <w:bCs/>
          <w:color w:val="002060"/>
          <w:lang w:eastAsia="en-GB"/>
        </w:rPr>
        <w:t xml:space="preserve">Na </w:t>
      </w:r>
      <w:r w:rsidR="00C6320A">
        <w:rPr>
          <w:b/>
          <w:bCs/>
          <w:color w:val="002060"/>
          <w:lang w:eastAsia="en-GB"/>
        </w:rPr>
        <w:t xml:space="preserve">nějaký typ </w:t>
      </w:r>
      <w:r w:rsidRPr="000C6352">
        <w:rPr>
          <w:b/>
          <w:bCs/>
          <w:color w:val="002060"/>
          <w:lang w:eastAsia="en-GB"/>
        </w:rPr>
        <w:t>pojištění se spoléhá́ 7 z 10 Čechů</w:t>
      </w:r>
    </w:p>
    <w:p w14:paraId="20A2AF4A" w14:textId="69AB96E0" w:rsidR="000C6352" w:rsidRPr="000C6352" w:rsidRDefault="000C6352" w:rsidP="000C6352">
      <w:pPr>
        <w:jc w:val="both"/>
        <w:rPr>
          <w:color w:val="002060"/>
          <w:lang w:eastAsia="en-GB"/>
        </w:rPr>
      </w:pPr>
      <w:r w:rsidRPr="000C6352">
        <w:rPr>
          <w:color w:val="002060"/>
          <w:lang w:eastAsia="en-GB"/>
        </w:rPr>
        <w:t xml:space="preserve">Jednou z možností, jak hrozbám či rizikům čelit nebo alespoň mírnit jejich následky, je pojištění. </w:t>
      </w:r>
      <w:r w:rsidR="00C6320A">
        <w:rPr>
          <w:color w:val="002060"/>
          <w:lang w:eastAsia="en-GB"/>
        </w:rPr>
        <w:t>31 %</w:t>
      </w:r>
      <w:r w:rsidRPr="000C6352">
        <w:rPr>
          <w:color w:val="002060"/>
          <w:lang w:eastAsia="en-GB"/>
        </w:rPr>
        <w:t xml:space="preserve"> dotázaných uvedl</w:t>
      </w:r>
      <w:r w:rsidR="000E72FA">
        <w:rPr>
          <w:color w:val="002060"/>
          <w:lang w:eastAsia="en-GB"/>
        </w:rPr>
        <w:t>o</w:t>
      </w:r>
      <w:r w:rsidRPr="000C6352">
        <w:rPr>
          <w:color w:val="002060"/>
          <w:lang w:eastAsia="en-GB"/>
        </w:rPr>
        <w:t>, že má pojištěný pouze majetek a 1</w:t>
      </w:r>
      <w:r w:rsidR="00C6320A">
        <w:rPr>
          <w:color w:val="002060"/>
          <w:lang w:eastAsia="en-GB"/>
        </w:rPr>
        <w:t>6</w:t>
      </w:r>
      <w:r w:rsidRPr="000C6352">
        <w:rPr>
          <w:color w:val="002060"/>
          <w:lang w:eastAsia="en-GB"/>
        </w:rPr>
        <w:t xml:space="preserve"> % účastníků výzkumu odpovědělo, že má kryté pouze zdravotní záležitosti. </w:t>
      </w:r>
      <w:r w:rsidR="00C6320A">
        <w:rPr>
          <w:color w:val="002060"/>
          <w:lang w:eastAsia="en-GB"/>
        </w:rPr>
        <w:t>Čtvrtina</w:t>
      </w:r>
      <w:r w:rsidRPr="000C6352">
        <w:rPr>
          <w:color w:val="002060"/>
          <w:lang w:eastAsia="en-GB"/>
        </w:rPr>
        <w:t xml:space="preserve"> Čech</w:t>
      </w:r>
      <w:r w:rsidR="001978AF">
        <w:rPr>
          <w:color w:val="002060"/>
          <w:lang w:eastAsia="en-GB"/>
        </w:rPr>
        <w:t>ů</w:t>
      </w:r>
      <w:r w:rsidRPr="000C6352">
        <w:rPr>
          <w:color w:val="002060"/>
          <w:lang w:eastAsia="en-GB"/>
        </w:rPr>
        <w:t xml:space="preserve"> odpověděla, že se na pojištění spoléhá v každé situaci a že věří, že mu v případě potřeby pomůže. </w:t>
      </w:r>
      <w:r w:rsidR="00C6320A">
        <w:rPr>
          <w:color w:val="002060"/>
          <w:lang w:eastAsia="en-GB"/>
        </w:rPr>
        <w:t>Jen 28 %</w:t>
      </w:r>
      <w:r w:rsidR="00557FD0" w:rsidRPr="000C6352">
        <w:rPr>
          <w:color w:val="002060"/>
          <w:lang w:eastAsia="en-GB"/>
        </w:rPr>
        <w:t xml:space="preserve"> respondent</w:t>
      </w:r>
      <w:r w:rsidR="00C6320A">
        <w:rPr>
          <w:color w:val="002060"/>
          <w:lang w:eastAsia="en-GB"/>
        </w:rPr>
        <w:t>ů</w:t>
      </w:r>
      <w:r w:rsidR="00557FD0" w:rsidRPr="000C6352">
        <w:rPr>
          <w:color w:val="002060"/>
          <w:lang w:eastAsia="en-GB"/>
        </w:rPr>
        <w:t xml:space="preserve"> </w:t>
      </w:r>
      <w:r w:rsidR="000E72FA">
        <w:rPr>
          <w:color w:val="002060"/>
          <w:lang w:eastAsia="en-GB"/>
        </w:rPr>
        <w:t>uvedlo</w:t>
      </w:r>
      <w:r w:rsidR="00557FD0" w:rsidRPr="000C6352">
        <w:rPr>
          <w:color w:val="002060"/>
          <w:lang w:eastAsia="en-GB"/>
        </w:rPr>
        <w:t xml:space="preserve">, že se na </w:t>
      </w:r>
      <w:r w:rsidR="00C6320A">
        <w:rPr>
          <w:color w:val="002060"/>
          <w:lang w:eastAsia="en-GB"/>
        </w:rPr>
        <w:t>pojištění</w:t>
      </w:r>
      <w:r w:rsidR="00557FD0" w:rsidRPr="000C6352">
        <w:rPr>
          <w:color w:val="002060"/>
          <w:lang w:eastAsia="en-GB"/>
        </w:rPr>
        <w:t xml:space="preserve"> vůbec nespoléhají, protože si člověk musí poradit sám.</w:t>
      </w:r>
    </w:p>
    <w:p w14:paraId="1C2B6D65" w14:textId="77777777" w:rsidR="000C6352" w:rsidRDefault="000C6352" w:rsidP="000C6352">
      <w:pPr>
        <w:jc w:val="both"/>
        <w:rPr>
          <w:b/>
          <w:bCs/>
          <w:color w:val="002060"/>
          <w:lang w:eastAsia="en-GB"/>
        </w:rPr>
      </w:pPr>
    </w:p>
    <w:p w14:paraId="12AF0042" w14:textId="77777777" w:rsidR="000944B2" w:rsidRPr="000C6352" w:rsidRDefault="000944B2" w:rsidP="000C6352">
      <w:pPr>
        <w:jc w:val="both"/>
        <w:rPr>
          <w:b/>
          <w:bCs/>
          <w:color w:val="002060"/>
          <w:lang w:eastAsia="en-GB"/>
        </w:rPr>
      </w:pPr>
    </w:p>
    <w:p w14:paraId="4910886B" w14:textId="77777777" w:rsidR="000C6352" w:rsidRPr="000C6352" w:rsidRDefault="000C6352" w:rsidP="000C6352">
      <w:pPr>
        <w:jc w:val="both"/>
        <w:rPr>
          <w:b/>
          <w:bCs/>
          <w:color w:val="002060"/>
          <w:lang w:eastAsia="en-GB"/>
        </w:rPr>
      </w:pPr>
      <w:r w:rsidRPr="000C6352">
        <w:rPr>
          <w:b/>
          <w:bCs/>
          <w:color w:val="002060"/>
          <w:lang w:eastAsia="en-GB"/>
        </w:rPr>
        <w:lastRenderedPageBreak/>
        <w:t xml:space="preserve">Králem pojištění je majetek </w:t>
      </w:r>
    </w:p>
    <w:p w14:paraId="1A4E4AB6" w14:textId="084A9D49" w:rsidR="000C6352" w:rsidRPr="000C6352" w:rsidRDefault="000C6352" w:rsidP="000C6352">
      <w:pPr>
        <w:jc w:val="both"/>
        <w:rPr>
          <w:i/>
          <w:iCs/>
          <w:color w:val="002060"/>
          <w:lang w:eastAsia="en-GB"/>
        </w:rPr>
      </w:pPr>
      <w:r w:rsidRPr="000C6352">
        <w:rPr>
          <w:color w:val="002060"/>
          <w:lang w:eastAsia="en-GB"/>
        </w:rPr>
        <w:t>V případě pojištění jednotlivých rizik vede majetek. Největším strašákem, kvůli kterému chodíme do pojišťovacích dom</w:t>
      </w:r>
      <w:r w:rsidR="001978AF">
        <w:rPr>
          <w:color w:val="002060"/>
          <w:lang w:eastAsia="en-GB"/>
        </w:rPr>
        <w:t>ů</w:t>
      </w:r>
      <w:r w:rsidRPr="000C6352">
        <w:rPr>
          <w:color w:val="002060"/>
          <w:lang w:eastAsia="en-GB"/>
        </w:rPr>
        <w:t>, je živelní katastrofa v podobě povodně, větru nebo požáru. Přesto se proti nim chrání jen 63 % respondent</w:t>
      </w:r>
      <w:r w:rsidR="001978AF">
        <w:rPr>
          <w:color w:val="002060"/>
          <w:lang w:eastAsia="en-GB"/>
        </w:rPr>
        <w:t>ů</w:t>
      </w:r>
      <w:r w:rsidRPr="000C6352">
        <w:rPr>
          <w:color w:val="002060"/>
          <w:lang w:eastAsia="en-GB"/>
        </w:rPr>
        <w:t xml:space="preserve">. </w:t>
      </w:r>
      <w:r w:rsidRPr="000C6352">
        <w:rPr>
          <w:i/>
          <w:iCs/>
          <w:color w:val="002060"/>
          <w:lang w:eastAsia="en-GB"/>
        </w:rPr>
        <w:t xml:space="preserve">„Mnoho Čechů řeší při sjednávání pojistného především cenu a dopady živelní katastrofy si nepřipouštějí, zvlášť pokud nebydlí přímo v záplavových oblastech. Například povodně však ukázaly v uplynulých třiceti letech takovou sílu, že voda zaplavila obydlí i kilometr od řeky,“ </w:t>
      </w:r>
      <w:r w:rsidRPr="000C6352">
        <w:rPr>
          <w:color w:val="002060"/>
          <w:lang w:eastAsia="en-GB"/>
        </w:rPr>
        <w:t xml:space="preserve">upozorňuje </w:t>
      </w:r>
      <w:r w:rsidRPr="001978AF">
        <w:rPr>
          <w:b/>
          <w:bCs/>
          <w:color w:val="002060"/>
          <w:lang w:eastAsia="en-GB"/>
        </w:rPr>
        <w:t>Jiří Střelický z</w:t>
      </w:r>
      <w:r w:rsidR="001978AF" w:rsidRPr="001978AF">
        <w:rPr>
          <w:b/>
          <w:bCs/>
          <w:color w:val="002060"/>
          <w:lang w:eastAsia="en-GB"/>
        </w:rPr>
        <w:t> </w:t>
      </w:r>
      <w:r w:rsidRPr="001978AF">
        <w:rPr>
          <w:b/>
          <w:bCs/>
          <w:color w:val="002060"/>
          <w:lang w:eastAsia="en-GB"/>
        </w:rPr>
        <w:t>ČSOB</w:t>
      </w:r>
      <w:r w:rsidR="001978AF" w:rsidRPr="001978AF">
        <w:rPr>
          <w:b/>
          <w:bCs/>
          <w:color w:val="002060"/>
          <w:lang w:eastAsia="en-GB"/>
        </w:rPr>
        <w:t xml:space="preserve"> Pojišťovny</w:t>
      </w:r>
      <w:r w:rsidRPr="000C6352">
        <w:rPr>
          <w:color w:val="002060"/>
          <w:lang w:eastAsia="en-GB"/>
        </w:rPr>
        <w:t xml:space="preserve">. </w:t>
      </w:r>
    </w:p>
    <w:p w14:paraId="4894F9CA" w14:textId="77777777" w:rsidR="000C6352" w:rsidRPr="000C6352" w:rsidRDefault="000C6352" w:rsidP="000C6352">
      <w:pPr>
        <w:jc w:val="both"/>
        <w:rPr>
          <w:color w:val="002060"/>
          <w:lang w:eastAsia="en-GB"/>
        </w:rPr>
      </w:pPr>
    </w:p>
    <w:p w14:paraId="163F93C6" w14:textId="15399E10" w:rsidR="000C6352" w:rsidRPr="000C6352" w:rsidRDefault="000C6352" w:rsidP="000C6352">
      <w:pPr>
        <w:jc w:val="both"/>
        <w:rPr>
          <w:color w:val="002060"/>
          <w:lang w:eastAsia="en-GB"/>
        </w:rPr>
      </w:pPr>
      <w:r w:rsidRPr="000C6352">
        <w:rPr>
          <w:color w:val="002060"/>
          <w:lang w:eastAsia="en-GB"/>
        </w:rPr>
        <w:t>Jen o dva procentní body zaostává vykradení domu a bytu a také dopravní nehoda. Prvním životním pojištěním, které se v žebříčku objevilo, je úraz, a to na čtvrtém místě, je</w:t>
      </w:r>
      <w:r w:rsidR="001978AF">
        <w:rPr>
          <w:color w:val="002060"/>
          <w:lang w:eastAsia="en-GB"/>
        </w:rPr>
        <w:t>ž</w:t>
      </w:r>
      <w:r w:rsidRPr="000C6352">
        <w:rPr>
          <w:color w:val="002060"/>
          <w:lang w:eastAsia="en-GB"/>
        </w:rPr>
        <w:t xml:space="preserve"> si smlouvou s pojišťovnou jistí 5</w:t>
      </w:r>
      <w:r w:rsidR="00C6320A">
        <w:rPr>
          <w:color w:val="002060"/>
          <w:lang w:eastAsia="en-GB"/>
        </w:rPr>
        <w:t>7</w:t>
      </w:r>
      <w:r w:rsidRPr="000C6352">
        <w:rPr>
          <w:color w:val="002060"/>
          <w:lang w:eastAsia="en-GB"/>
        </w:rPr>
        <w:t xml:space="preserve"> % dotázaných. Co se pojištění týče, u mnoha položek je samozřejmě klíčové, jaký majetek respondent vlastní. Lidé s vyššími příjmy tak mají sjednaná pojištění na více událostí a jsou také vlastníky </w:t>
      </w:r>
      <w:r w:rsidR="00C6320A">
        <w:rPr>
          <w:color w:val="002060"/>
          <w:lang w:eastAsia="en-GB"/>
        </w:rPr>
        <w:t>komplexnějšího</w:t>
      </w:r>
      <w:r w:rsidRPr="000C6352">
        <w:rPr>
          <w:color w:val="002060"/>
          <w:lang w:eastAsia="en-GB"/>
        </w:rPr>
        <w:t xml:space="preserve"> pojištění než lidé s nižšími příjmy. Bez jakéhokoliv pojištění jsou také mnohem častěji dotázaní </w:t>
      </w:r>
      <w:r w:rsidR="00C6320A">
        <w:rPr>
          <w:color w:val="002060"/>
          <w:lang w:eastAsia="en-GB"/>
        </w:rPr>
        <w:t xml:space="preserve">lidé </w:t>
      </w:r>
      <w:r w:rsidRPr="000C6352">
        <w:rPr>
          <w:color w:val="002060"/>
          <w:lang w:eastAsia="en-GB"/>
        </w:rPr>
        <w:t xml:space="preserve">bez maturity. </w:t>
      </w:r>
    </w:p>
    <w:p w14:paraId="2014E128" w14:textId="77777777" w:rsidR="000C6352" w:rsidRPr="000C6352" w:rsidRDefault="000C6352" w:rsidP="000C6352">
      <w:pPr>
        <w:jc w:val="both"/>
        <w:rPr>
          <w:color w:val="002060"/>
          <w:lang w:eastAsia="en-GB"/>
        </w:rPr>
      </w:pPr>
    </w:p>
    <w:p w14:paraId="5C0E8748" w14:textId="0964F77A" w:rsidR="000C6352" w:rsidRPr="000C6352" w:rsidRDefault="000C6352" w:rsidP="000C6352">
      <w:pPr>
        <w:jc w:val="both"/>
        <w:rPr>
          <w:color w:val="002060"/>
          <w:lang w:eastAsia="en-GB"/>
        </w:rPr>
      </w:pPr>
      <w:r w:rsidRPr="000C6352">
        <w:rPr>
          <w:color w:val="002060"/>
          <w:lang w:eastAsia="en-GB"/>
        </w:rPr>
        <w:t>Na chvostu žebříčku pojištění jednotlivých rizik skončila ztráta zaměstnání (</w:t>
      </w:r>
      <w:r w:rsidR="0034413D">
        <w:rPr>
          <w:color w:val="002060"/>
          <w:lang w:eastAsia="en-GB"/>
        </w:rPr>
        <w:t>21</w:t>
      </w:r>
      <w:r w:rsidRPr="000C6352">
        <w:rPr>
          <w:color w:val="002060"/>
          <w:lang w:eastAsia="en-GB"/>
        </w:rPr>
        <w:t xml:space="preserve"> %), napadení soukromí přes internet (2</w:t>
      </w:r>
      <w:r w:rsidR="0034413D">
        <w:rPr>
          <w:color w:val="002060"/>
          <w:lang w:eastAsia="en-GB"/>
        </w:rPr>
        <w:t>7</w:t>
      </w:r>
      <w:r w:rsidRPr="000C6352">
        <w:rPr>
          <w:color w:val="002060"/>
          <w:lang w:eastAsia="en-GB"/>
        </w:rPr>
        <w:t xml:space="preserve"> %) a zcizení peněz přes internet (3</w:t>
      </w:r>
      <w:r w:rsidR="0034413D">
        <w:rPr>
          <w:color w:val="002060"/>
          <w:lang w:eastAsia="en-GB"/>
        </w:rPr>
        <w:t>2</w:t>
      </w:r>
      <w:r w:rsidRPr="000C6352">
        <w:rPr>
          <w:color w:val="002060"/>
          <w:lang w:eastAsia="en-GB"/>
        </w:rPr>
        <w:t xml:space="preserve"> %). Jedním z důvodů, proč se proti těmto rizikům lidé chrání méně, může být také to, že nevědí, že i pro tyto případy existuje pojištění. </w:t>
      </w:r>
    </w:p>
    <w:p w14:paraId="3468C77F" w14:textId="77777777" w:rsidR="000C6352" w:rsidRPr="000C6352" w:rsidRDefault="000C6352" w:rsidP="000C6352">
      <w:pPr>
        <w:jc w:val="both"/>
        <w:rPr>
          <w:b/>
          <w:bCs/>
          <w:color w:val="002060"/>
          <w:lang w:eastAsia="en-GB"/>
        </w:rPr>
      </w:pPr>
    </w:p>
    <w:p w14:paraId="32BA3405" w14:textId="5382A539" w:rsidR="000C6352" w:rsidRPr="000C6352" w:rsidRDefault="000C6352" w:rsidP="000C6352">
      <w:pPr>
        <w:jc w:val="both"/>
        <w:rPr>
          <w:b/>
          <w:bCs/>
          <w:color w:val="002060"/>
          <w:lang w:eastAsia="en-GB"/>
        </w:rPr>
      </w:pPr>
      <w:r w:rsidRPr="000C6352">
        <w:rPr>
          <w:b/>
          <w:bCs/>
          <w:color w:val="002060"/>
          <w:lang w:eastAsia="en-GB"/>
        </w:rPr>
        <w:t xml:space="preserve">Češi </w:t>
      </w:r>
      <w:r w:rsidR="0034413D">
        <w:rPr>
          <w:b/>
          <w:bCs/>
          <w:color w:val="002060"/>
          <w:lang w:eastAsia="en-GB"/>
        </w:rPr>
        <w:t>se obecně za smolaře spíše nepovažují</w:t>
      </w:r>
      <w:r w:rsidRPr="000C6352">
        <w:rPr>
          <w:b/>
          <w:bCs/>
          <w:color w:val="002060"/>
          <w:lang w:eastAsia="en-GB"/>
        </w:rPr>
        <w:t xml:space="preserve"> </w:t>
      </w:r>
    </w:p>
    <w:p w14:paraId="2C6A7856" w14:textId="430D5F01" w:rsidR="000C6352" w:rsidRPr="000C6352" w:rsidRDefault="0034413D" w:rsidP="000C6352">
      <w:pPr>
        <w:jc w:val="both"/>
        <w:rPr>
          <w:color w:val="002060"/>
          <w:lang w:eastAsia="en-GB"/>
        </w:rPr>
      </w:pPr>
      <w:r>
        <w:rPr>
          <w:color w:val="002060"/>
          <w:lang w:eastAsia="en-GB"/>
        </w:rPr>
        <w:t>Pocit, že se na ně nehody doslova lepí zažívají jen 2 % dotázaných.</w:t>
      </w:r>
      <w:r w:rsidR="000C6352" w:rsidRPr="000C6352">
        <w:rPr>
          <w:color w:val="002060"/>
          <w:lang w:eastAsia="en-GB"/>
        </w:rPr>
        <w:t xml:space="preserve"> </w:t>
      </w:r>
      <w:r>
        <w:rPr>
          <w:color w:val="002060"/>
          <w:lang w:eastAsia="en-GB"/>
        </w:rPr>
        <w:t>Dalších 6 % se domnívá, že se jim dějí často nebo častěji než ostatním. Nikdy, v</w:t>
      </w:r>
      <w:r w:rsidR="000C6352" w:rsidRPr="000C6352">
        <w:rPr>
          <w:color w:val="002060"/>
          <w:lang w:eastAsia="en-GB"/>
        </w:rPr>
        <w:t>ýjimečně nebo občas se s</w:t>
      </w:r>
      <w:r>
        <w:rPr>
          <w:color w:val="002060"/>
          <w:lang w:eastAsia="en-GB"/>
        </w:rPr>
        <w:t xml:space="preserve"> nehodami </w:t>
      </w:r>
      <w:r w:rsidR="000C6352" w:rsidRPr="000C6352">
        <w:rPr>
          <w:color w:val="002060"/>
          <w:lang w:eastAsia="en-GB"/>
        </w:rPr>
        <w:t>setkává zhruba polovina dotázaných</w:t>
      </w:r>
      <w:r>
        <w:rPr>
          <w:color w:val="002060"/>
          <w:lang w:eastAsia="en-GB"/>
        </w:rPr>
        <w:t xml:space="preserve"> (48 %)</w:t>
      </w:r>
      <w:r w:rsidR="000C6352" w:rsidRPr="000C6352">
        <w:rPr>
          <w:color w:val="002060"/>
          <w:lang w:eastAsia="en-GB"/>
        </w:rPr>
        <w:t xml:space="preserve"> a stejně často jako jiným se dějí 44 % respondent</w:t>
      </w:r>
      <w:r w:rsidR="001978AF">
        <w:rPr>
          <w:color w:val="002060"/>
          <w:lang w:eastAsia="en-GB"/>
        </w:rPr>
        <w:t>ů</w:t>
      </w:r>
      <w:r w:rsidR="000C6352" w:rsidRPr="000C6352">
        <w:rPr>
          <w:color w:val="002060"/>
          <w:lang w:eastAsia="en-GB"/>
        </w:rPr>
        <w:t xml:space="preserve">. </w:t>
      </w:r>
      <w:r w:rsidR="00770235">
        <w:rPr>
          <w:color w:val="002060"/>
          <w:lang w:eastAsia="en-GB"/>
        </w:rPr>
        <w:t>Ú</w:t>
      </w:r>
      <w:r w:rsidR="000C6352" w:rsidRPr="000C6352">
        <w:rPr>
          <w:color w:val="002060"/>
          <w:lang w:eastAsia="en-GB"/>
        </w:rPr>
        <w:t>častníci průzkumu, kteří rádi riskují, se podle jejich slov nehody</w:t>
      </w:r>
      <w:r w:rsidR="00770235">
        <w:rPr>
          <w:color w:val="002060"/>
          <w:lang w:eastAsia="en-GB"/>
        </w:rPr>
        <w:t xml:space="preserve"> vyhýbají</w:t>
      </w:r>
      <w:r w:rsidR="000C6352" w:rsidRPr="000C6352">
        <w:rPr>
          <w:color w:val="002060"/>
          <w:lang w:eastAsia="en-GB"/>
        </w:rPr>
        <w:t xml:space="preserve"> častěji než ostatním. Smůlu pak </w:t>
      </w:r>
      <w:r w:rsidR="00770235">
        <w:rPr>
          <w:color w:val="002060"/>
          <w:lang w:eastAsia="en-GB"/>
        </w:rPr>
        <w:t>cítí</w:t>
      </w:r>
      <w:r w:rsidR="000C6352" w:rsidRPr="000C6352">
        <w:rPr>
          <w:color w:val="002060"/>
          <w:lang w:eastAsia="en-GB"/>
        </w:rPr>
        <w:t xml:space="preserve"> více invalidní důchodci, nezaměstnaní a lidé s měsíčním příjmem do 20 000 Kč. </w:t>
      </w:r>
    </w:p>
    <w:p w14:paraId="3E6B8C04" w14:textId="77777777" w:rsidR="00A92AA0" w:rsidRDefault="00A92AA0" w:rsidP="000C6352">
      <w:pPr>
        <w:jc w:val="both"/>
        <w:rPr>
          <w:b/>
          <w:bCs/>
          <w:color w:val="002060"/>
          <w:lang w:eastAsia="en-GB"/>
        </w:rPr>
      </w:pPr>
    </w:p>
    <w:p w14:paraId="4706DF8B" w14:textId="32FC1BA2" w:rsidR="000C6352" w:rsidRPr="000C6352" w:rsidRDefault="00A92AA0" w:rsidP="000C6352">
      <w:pPr>
        <w:jc w:val="both"/>
        <w:rPr>
          <w:b/>
          <w:bCs/>
          <w:color w:val="002060"/>
          <w:lang w:eastAsia="en-GB"/>
        </w:rPr>
      </w:pPr>
      <w:r>
        <w:rPr>
          <w:b/>
          <w:bCs/>
          <w:color w:val="002060"/>
          <w:lang w:eastAsia="en-GB"/>
        </w:rPr>
        <w:t xml:space="preserve">Nejvíce si aktivně chráníme </w:t>
      </w:r>
      <w:r w:rsidR="00B751E3">
        <w:rPr>
          <w:b/>
          <w:bCs/>
          <w:color w:val="002060"/>
          <w:lang w:eastAsia="en-GB"/>
        </w:rPr>
        <w:t>zdraví</w:t>
      </w:r>
      <w:r>
        <w:rPr>
          <w:b/>
          <w:bCs/>
          <w:color w:val="002060"/>
          <w:lang w:eastAsia="en-GB"/>
        </w:rPr>
        <w:t xml:space="preserve"> a majetek, méně příjem</w:t>
      </w:r>
    </w:p>
    <w:p w14:paraId="6DBAB17C" w14:textId="09D903DF" w:rsidR="000C6352" w:rsidRPr="000C6352" w:rsidRDefault="000C6352" w:rsidP="000C6352">
      <w:pPr>
        <w:jc w:val="both"/>
        <w:rPr>
          <w:color w:val="002060"/>
          <w:lang w:eastAsia="en-GB"/>
        </w:rPr>
      </w:pPr>
      <w:r w:rsidRPr="000C6352">
        <w:rPr>
          <w:color w:val="002060"/>
          <w:lang w:eastAsia="en-GB"/>
        </w:rPr>
        <w:t>Průzkum Index bezpečí se v další č</w:t>
      </w:r>
      <w:r w:rsidR="00A92AA0">
        <w:rPr>
          <w:color w:val="002060"/>
          <w:lang w:eastAsia="en-GB"/>
        </w:rPr>
        <w:t>á</w:t>
      </w:r>
      <w:r w:rsidRPr="000C6352">
        <w:rPr>
          <w:color w:val="002060"/>
          <w:lang w:eastAsia="en-GB"/>
        </w:rPr>
        <w:t xml:space="preserve">sti zaměřil na preventivní kroky, které podnikáme, aby k dané negativní situaci nedošlo. Nejvíce z nás se snaží přijímat opatření proti vážnému ohrožení nebo poškození </w:t>
      </w:r>
      <w:r w:rsidR="00770235">
        <w:rPr>
          <w:color w:val="002060"/>
          <w:lang w:eastAsia="en-GB"/>
        </w:rPr>
        <w:t xml:space="preserve">fyzického </w:t>
      </w:r>
      <w:r w:rsidRPr="000C6352">
        <w:rPr>
          <w:color w:val="002060"/>
          <w:lang w:eastAsia="en-GB"/>
        </w:rPr>
        <w:t>zdraví – kladně odpovědělo 7</w:t>
      </w:r>
      <w:r w:rsidR="00A92AA0">
        <w:rPr>
          <w:color w:val="002060"/>
          <w:lang w:eastAsia="en-GB"/>
        </w:rPr>
        <w:t>3</w:t>
      </w:r>
      <w:r w:rsidRPr="000C6352">
        <w:rPr>
          <w:color w:val="002060"/>
          <w:lang w:eastAsia="en-GB"/>
        </w:rPr>
        <w:t xml:space="preserve"> % respondent</w:t>
      </w:r>
      <w:r w:rsidR="001978AF">
        <w:rPr>
          <w:color w:val="002060"/>
          <w:lang w:eastAsia="en-GB"/>
        </w:rPr>
        <w:t>ů</w:t>
      </w:r>
      <w:r w:rsidRPr="000C6352">
        <w:rPr>
          <w:color w:val="002060"/>
          <w:lang w:eastAsia="en-GB"/>
        </w:rPr>
        <w:t xml:space="preserve">. </w:t>
      </w:r>
      <w:r w:rsidR="00A92AA0">
        <w:rPr>
          <w:color w:val="002060"/>
          <w:lang w:eastAsia="en-GB"/>
        </w:rPr>
        <w:t>Zničení nebo poškození majetku</w:t>
      </w:r>
      <w:r w:rsidRPr="000C6352">
        <w:rPr>
          <w:color w:val="002060"/>
          <w:lang w:eastAsia="en-GB"/>
        </w:rPr>
        <w:t xml:space="preserve"> se snaží předcházet 7</w:t>
      </w:r>
      <w:r w:rsidR="00A92AA0">
        <w:rPr>
          <w:color w:val="002060"/>
          <w:lang w:eastAsia="en-GB"/>
        </w:rPr>
        <w:t>2</w:t>
      </w:r>
      <w:r w:rsidRPr="000C6352">
        <w:rPr>
          <w:color w:val="002060"/>
          <w:lang w:eastAsia="en-GB"/>
        </w:rPr>
        <w:t xml:space="preserve"> % Čechů.</w:t>
      </w:r>
      <w:r w:rsidR="00A92AA0">
        <w:rPr>
          <w:color w:val="002060"/>
          <w:lang w:eastAsia="en-GB"/>
        </w:rPr>
        <w:t xml:space="preserve"> Naopak méně podnikáme kroky, aby nedošlo k negativním událostem ztrát</w:t>
      </w:r>
      <w:r w:rsidR="000E72FA">
        <w:rPr>
          <w:color w:val="002060"/>
          <w:lang w:eastAsia="en-GB"/>
        </w:rPr>
        <w:t>ou</w:t>
      </w:r>
      <w:r w:rsidR="00A92AA0">
        <w:rPr>
          <w:color w:val="002060"/>
          <w:lang w:eastAsia="en-GB"/>
        </w:rPr>
        <w:t xml:space="preserve"> pravidelného příjmu (58 %) a překvapivě i ohrožení duševního zdraví (59 %).</w:t>
      </w:r>
      <w:r w:rsidRPr="000C6352">
        <w:rPr>
          <w:color w:val="002060"/>
          <w:lang w:eastAsia="en-GB"/>
        </w:rPr>
        <w:t xml:space="preserve"> </w:t>
      </w:r>
      <w:r w:rsidR="00A92AA0">
        <w:rPr>
          <w:color w:val="002060"/>
          <w:lang w:eastAsia="en-GB"/>
        </w:rPr>
        <w:t xml:space="preserve">Přitom 82 % z dotázaných přiznává, že by právě ohrožení duševního zdraví mělo výrazný vliv na jejich život. Výš je v tomto ohledu už jen </w:t>
      </w:r>
      <w:r w:rsidR="008252FA">
        <w:rPr>
          <w:color w:val="002060"/>
          <w:lang w:eastAsia="en-GB"/>
        </w:rPr>
        <w:t>vážné ohrožení nebo poškození fyzického zdraví (90 %).</w:t>
      </w:r>
    </w:p>
    <w:p w14:paraId="059C2C33" w14:textId="77777777" w:rsidR="009E05B3" w:rsidRDefault="009E05B3" w:rsidP="000C6352">
      <w:pPr>
        <w:jc w:val="both"/>
        <w:rPr>
          <w:color w:val="002060"/>
          <w:lang w:eastAsia="en-GB"/>
        </w:rPr>
      </w:pPr>
    </w:p>
    <w:p w14:paraId="2E62C970" w14:textId="77777777" w:rsidR="000944B2" w:rsidRDefault="000944B2" w:rsidP="000C6352">
      <w:pPr>
        <w:jc w:val="both"/>
        <w:rPr>
          <w:color w:val="002060"/>
          <w:lang w:eastAsia="en-GB"/>
        </w:rPr>
      </w:pPr>
    </w:p>
    <w:p w14:paraId="2B925B78" w14:textId="77777777" w:rsidR="000944B2" w:rsidRPr="000C6352" w:rsidRDefault="000944B2" w:rsidP="000C6352">
      <w:pPr>
        <w:jc w:val="both"/>
        <w:rPr>
          <w:color w:val="002060"/>
          <w:lang w:eastAsia="en-GB"/>
        </w:rPr>
      </w:pPr>
    </w:p>
    <w:p w14:paraId="461A5EA6" w14:textId="77777777" w:rsidR="000C6352" w:rsidRPr="000C6352" w:rsidRDefault="000C6352" w:rsidP="000C6352">
      <w:pPr>
        <w:jc w:val="both"/>
        <w:rPr>
          <w:b/>
          <w:bCs/>
          <w:color w:val="002060"/>
          <w:lang w:eastAsia="en-GB"/>
        </w:rPr>
      </w:pPr>
      <w:r w:rsidRPr="000C6352">
        <w:rPr>
          <w:b/>
          <w:bCs/>
          <w:color w:val="002060"/>
          <w:lang w:eastAsia="en-GB"/>
        </w:rPr>
        <w:lastRenderedPageBreak/>
        <w:t xml:space="preserve">Nejpravděpodobnější je ohrožení zdraví, nejméně ztráta práce </w:t>
      </w:r>
    </w:p>
    <w:p w14:paraId="7CADCF6E" w14:textId="0ACFACF8" w:rsidR="000C6352" w:rsidRPr="000C6352" w:rsidRDefault="000C6352" w:rsidP="000C6352">
      <w:pPr>
        <w:jc w:val="both"/>
        <w:rPr>
          <w:color w:val="002060"/>
          <w:lang w:eastAsia="en-GB"/>
        </w:rPr>
      </w:pPr>
      <w:r w:rsidRPr="000C6352">
        <w:rPr>
          <w:color w:val="002060"/>
          <w:lang w:eastAsia="en-GB"/>
        </w:rPr>
        <w:t>A jak</w:t>
      </w:r>
      <w:r w:rsidR="008252FA">
        <w:rPr>
          <w:color w:val="002060"/>
          <w:lang w:eastAsia="en-GB"/>
        </w:rPr>
        <w:t>é negativní události</w:t>
      </w:r>
      <w:r w:rsidRPr="000C6352">
        <w:rPr>
          <w:color w:val="002060"/>
          <w:lang w:eastAsia="en-GB"/>
        </w:rPr>
        <w:t xml:space="preserve"> vnímáme jako nejpravděpodobnější? Na prvním místě je jednoznačně vážné ohrožení nebo poškození zdraví. Hned 52 % respondent</w:t>
      </w:r>
      <w:r w:rsidR="001978AF">
        <w:rPr>
          <w:color w:val="002060"/>
          <w:lang w:eastAsia="en-GB"/>
        </w:rPr>
        <w:t>ů</w:t>
      </w:r>
      <w:r w:rsidRPr="000C6352">
        <w:rPr>
          <w:color w:val="002060"/>
          <w:lang w:eastAsia="en-GB"/>
        </w:rPr>
        <w:t xml:space="preserve"> odpovědělo, že je pravděpodobné, že se jim vážné zdravotní komplikace nevyhnou. Na druhém místě skončilo zničení či poškození majetku, které považuje za pravděpodobné 51 % Čech</w:t>
      </w:r>
      <w:r w:rsidR="001978AF">
        <w:rPr>
          <w:color w:val="002060"/>
          <w:lang w:eastAsia="en-GB"/>
        </w:rPr>
        <w:t>ů</w:t>
      </w:r>
      <w:r w:rsidRPr="000C6352">
        <w:rPr>
          <w:color w:val="002060"/>
          <w:lang w:eastAsia="en-GB"/>
        </w:rPr>
        <w:t>. Na dalších pozicích je odcizení majetku (4</w:t>
      </w:r>
      <w:r w:rsidR="008252FA">
        <w:rPr>
          <w:color w:val="002060"/>
          <w:lang w:eastAsia="en-GB"/>
        </w:rPr>
        <w:t>6</w:t>
      </w:r>
      <w:r w:rsidRPr="000C6352">
        <w:rPr>
          <w:color w:val="002060"/>
          <w:lang w:eastAsia="en-GB"/>
        </w:rPr>
        <w:t xml:space="preserve"> %)</w:t>
      </w:r>
      <w:r w:rsidR="001978AF">
        <w:rPr>
          <w:color w:val="002060"/>
          <w:lang w:eastAsia="en-GB"/>
        </w:rPr>
        <w:t>,</w:t>
      </w:r>
      <w:r w:rsidRPr="000C6352">
        <w:rPr>
          <w:color w:val="002060"/>
          <w:lang w:eastAsia="en-GB"/>
        </w:rPr>
        <w:t xml:space="preserve"> </w:t>
      </w:r>
      <w:r w:rsidR="008252FA">
        <w:rPr>
          <w:color w:val="002060"/>
          <w:lang w:eastAsia="en-GB"/>
        </w:rPr>
        <w:t>ohrožení duševního zdraví (41 %),</w:t>
      </w:r>
      <w:r w:rsidRPr="000C6352">
        <w:rPr>
          <w:color w:val="002060"/>
          <w:lang w:eastAsia="en-GB"/>
        </w:rPr>
        <w:t xml:space="preserve"> značná finanční újma (38 %), ztráta pravidelného přijmu (37 %) a ztráta bydlení (22 %). Většinu událostí pova</w:t>
      </w:r>
      <w:r w:rsidR="000E72FA">
        <w:rPr>
          <w:color w:val="002060"/>
          <w:lang w:eastAsia="en-GB"/>
        </w:rPr>
        <w:t>ž</w:t>
      </w:r>
      <w:r w:rsidRPr="000C6352">
        <w:rPr>
          <w:color w:val="002060"/>
          <w:lang w:eastAsia="en-GB"/>
        </w:rPr>
        <w:t xml:space="preserve">ují za pravděpodobnější lidé s nižšími příjmy nebo bez maturitního vzdělání. </w:t>
      </w:r>
    </w:p>
    <w:p w14:paraId="32FBB9F4" w14:textId="77777777" w:rsidR="000C6352" w:rsidRPr="000C6352" w:rsidRDefault="000C6352" w:rsidP="000C6352">
      <w:pPr>
        <w:jc w:val="both"/>
        <w:rPr>
          <w:color w:val="002060"/>
          <w:lang w:eastAsia="en-GB"/>
        </w:rPr>
      </w:pPr>
    </w:p>
    <w:p w14:paraId="16C1FEAA" w14:textId="3675ABD4" w:rsidR="000C6352" w:rsidRPr="000C6352" w:rsidRDefault="000C6352" w:rsidP="000C6352">
      <w:pPr>
        <w:jc w:val="both"/>
        <w:rPr>
          <w:b/>
          <w:bCs/>
          <w:color w:val="002060"/>
          <w:lang w:eastAsia="en-GB"/>
        </w:rPr>
      </w:pPr>
      <w:r w:rsidRPr="000C6352">
        <w:rPr>
          <w:b/>
          <w:bCs/>
          <w:color w:val="002060"/>
          <w:lang w:eastAsia="en-GB"/>
        </w:rPr>
        <w:t>Úraz očekávají dva ze tří Čech</w:t>
      </w:r>
      <w:r>
        <w:rPr>
          <w:b/>
          <w:bCs/>
          <w:color w:val="002060"/>
          <w:lang w:eastAsia="en-GB"/>
        </w:rPr>
        <w:t>ů</w:t>
      </w:r>
    </w:p>
    <w:p w14:paraId="2B536B11" w14:textId="56ED78D4" w:rsidR="000C6352" w:rsidRPr="000C6352" w:rsidRDefault="000C6352" w:rsidP="000C6352">
      <w:pPr>
        <w:jc w:val="both"/>
        <w:rPr>
          <w:color w:val="002060"/>
          <w:lang w:eastAsia="en-GB"/>
        </w:rPr>
      </w:pPr>
      <w:r w:rsidRPr="000C6352">
        <w:rPr>
          <w:color w:val="002060"/>
          <w:lang w:eastAsia="en-GB"/>
        </w:rPr>
        <w:t>Co se detailních rizik týče, jako nejpravděpodobnější vnímáme úraz, takto odpovědělo 6</w:t>
      </w:r>
      <w:r w:rsidR="008252FA">
        <w:rPr>
          <w:color w:val="002060"/>
          <w:lang w:eastAsia="en-GB"/>
        </w:rPr>
        <w:t>6</w:t>
      </w:r>
      <w:r w:rsidRPr="000C6352">
        <w:rPr>
          <w:color w:val="002060"/>
          <w:lang w:eastAsia="en-GB"/>
        </w:rPr>
        <w:t xml:space="preserve"> % respondent</w:t>
      </w:r>
      <w:r w:rsidR="00A24AC7">
        <w:rPr>
          <w:color w:val="002060"/>
          <w:lang w:eastAsia="en-GB"/>
        </w:rPr>
        <w:t>ů</w:t>
      </w:r>
      <w:r w:rsidRPr="000C6352">
        <w:rPr>
          <w:color w:val="002060"/>
          <w:lang w:eastAsia="en-GB"/>
        </w:rPr>
        <w:t xml:space="preserve">. </w:t>
      </w:r>
      <w:r w:rsidR="004E390A">
        <w:rPr>
          <w:color w:val="002060"/>
          <w:lang w:eastAsia="en-GB"/>
        </w:rPr>
        <w:t>59 %</w:t>
      </w:r>
      <w:r w:rsidRPr="000C6352">
        <w:rPr>
          <w:color w:val="002060"/>
          <w:lang w:eastAsia="en-GB"/>
        </w:rPr>
        <w:t xml:space="preserve"> dotázaných vnímá jako pravděpodobnou vážnou nemoc s</w:t>
      </w:r>
      <w:r w:rsidR="004E390A">
        <w:rPr>
          <w:color w:val="002060"/>
          <w:lang w:eastAsia="en-GB"/>
        </w:rPr>
        <w:t> </w:t>
      </w:r>
      <w:r w:rsidRPr="000C6352">
        <w:rPr>
          <w:color w:val="002060"/>
          <w:lang w:eastAsia="en-GB"/>
        </w:rPr>
        <w:t>následky</w:t>
      </w:r>
      <w:r w:rsidR="004E390A">
        <w:rPr>
          <w:color w:val="002060"/>
          <w:lang w:eastAsia="en-GB"/>
        </w:rPr>
        <w:t xml:space="preserve"> a</w:t>
      </w:r>
      <w:r w:rsidRPr="000C6352">
        <w:rPr>
          <w:color w:val="002060"/>
          <w:lang w:eastAsia="en-GB"/>
        </w:rPr>
        <w:t xml:space="preserve"> dopravní nehod</w:t>
      </w:r>
      <w:r w:rsidR="000E72FA">
        <w:rPr>
          <w:color w:val="002060"/>
          <w:lang w:eastAsia="en-GB"/>
        </w:rPr>
        <w:t>u</w:t>
      </w:r>
      <w:r w:rsidRPr="000C6352">
        <w:rPr>
          <w:color w:val="002060"/>
          <w:lang w:eastAsia="en-GB"/>
        </w:rPr>
        <w:t xml:space="preserve"> (</w:t>
      </w:r>
      <w:r w:rsidR="004E390A">
        <w:rPr>
          <w:color w:val="002060"/>
          <w:lang w:eastAsia="en-GB"/>
        </w:rPr>
        <w:t xml:space="preserve">rovněž </w:t>
      </w:r>
      <w:r w:rsidRPr="000C6352">
        <w:rPr>
          <w:color w:val="002060"/>
          <w:lang w:eastAsia="en-GB"/>
        </w:rPr>
        <w:t>5</w:t>
      </w:r>
      <w:r w:rsidR="00996F12">
        <w:rPr>
          <w:color w:val="002060"/>
          <w:lang w:eastAsia="en-GB"/>
        </w:rPr>
        <w:t>9</w:t>
      </w:r>
      <w:r w:rsidRPr="000C6352">
        <w:rPr>
          <w:color w:val="002060"/>
          <w:lang w:eastAsia="en-GB"/>
        </w:rPr>
        <w:t xml:space="preserve"> %), živeln</w:t>
      </w:r>
      <w:r w:rsidR="000E72FA">
        <w:rPr>
          <w:color w:val="002060"/>
          <w:lang w:eastAsia="en-GB"/>
        </w:rPr>
        <w:t>ou</w:t>
      </w:r>
      <w:r w:rsidRPr="000C6352">
        <w:rPr>
          <w:color w:val="002060"/>
          <w:lang w:eastAsia="en-GB"/>
        </w:rPr>
        <w:t xml:space="preserve"> katastrof</w:t>
      </w:r>
      <w:r w:rsidR="000E72FA">
        <w:rPr>
          <w:color w:val="002060"/>
          <w:lang w:eastAsia="en-GB"/>
        </w:rPr>
        <w:t>u</w:t>
      </w:r>
      <w:r w:rsidRPr="000C6352">
        <w:rPr>
          <w:color w:val="002060"/>
          <w:lang w:eastAsia="en-GB"/>
        </w:rPr>
        <w:t xml:space="preserve"> (</w:t>
      </w:r>
      <w:r w:rsidR="004E390A">
        <w:rPr>
          <w:color w:val="002060"/>
          <w:lang w:eastAsia="en-GB"/>
        </w:rPr>
        <w:t>50</w:t>
      </w:r>
      <w:r w:rsidRPr="000C6352">
        <w:rPr>
          <w:color w:val="002060"/>
          <w:lang w:eastAsia="en-GB"/>
        </w:rPr>
        <w:t xml:space="preserve"> %) a </w:t>
      </w:r>
      <w:r w:rsidR="004E390A">
        <w:rPr>
          <w:color w:val="002060"/>
          <w:lang w:eastAsia="en-GB"/>
        </w:rPr>
        <w:t>vykradení bytu/domu</w:t>
      </w:r>
      <w:r w:rsidRPr="000C6352">
        <w:rPr>
          <w:color w:val="002060"/>
          <w:lang w:eastAsia="en-GB"/>
        </w:rPr>
        <w:t xml:space="preserve"> (4</w:t>
      </w:r>
      <w:r w:rsidR="004E390A">
        <w:rPr>
          <w:color w:val="002060"/>
          <w:lang w:eastAsia="en-GB"/>
        </w:rPr>
        <w:t>8</w:t>
      </w:r>
      <w:r w:rsidRPr="000C6352">
        <w:rPr>
          <w:color w:val="002060"/>
          <w:lang w:eastAsia="en-GB"/>
        </w:rPr>
        <w:t xml:space="preserve"> %). Jako nejméně pravděpodobnou naopak Češi vnímají ztrátu zaměstnání (32 %), škody a úrazy vzniklé při cestách do zahraničí (3</w:t>
      </w:r>
      <w:r w:rsidR="004E390A">
        <w:rPr>
          <w:color w:val="002060"/>
          <w:lang w:eastAsia="en-GB"/>
        </w:rPr>
        <w:t>9</w:t>
      </w:r>
      <w:r w:rsidRPr="000C6352">
        <w:rPr>
          <w:color w:val="002060"/>
          <w:lang w:eastAsia="en-GB"/>
        </w:rPr>
        <w:t xml:space="preserve"> %) a krádež auta (4</w:t>
      </w:r>
      <w:r w:rsidR="004E390A">
        <w:rPr>
          <w:color w:val="002060"/>
          <w:lang w:eastAsia="en-GB"/>
        </w:rPr>
        <w:t>1</w:t>
      </w:r>
      <w:r w:rsidRPr="000C6352">
        <w:rPr>
          <w:color w:val="002060"/>
          <w:lang w:eastAsia="en-GB"/>
        </w:rPr>
        <w:t xml:space="preserve"> %). Nutné je rovněž říci, že jsou určitá rizika, je</w:t>
      </w:r>
      <w:r w:rsidR="00A24AC7">
        <w:rPr>
          <w:color w:val="002060"/>
          <w:lang w:eastAsia="en-GB"/>
        </w:rPr>
        <w:t>ž</w:t>
      </w:r>
      <w:r w:rsidRPr="000C6352">
        <w:rPr>
          <w:color w:val="002060"/>
          <w:lang w:eastAsia="en-GB"/>
        </w:rPr>
        <w:t xml:space="preserve"> považují za pravděpodobnější spíše mladí lidé (ztráta zaměstnaní, ztráta peněz přes internet nebo škody a úrazy při cestování), jiná rizika naopak více očekávají senioři (vážná nemoc, živelná katastrofa, vykradení bytu). </w:t>
      </w:r>
    </w:p>
    <w:p w14:paraId="3A3F4491" w14:textId="77777777" w:rsidR="000C6352" w:rsidRPr="000C6352" w:rsidRDefault="000C6352" w:rsidP="000C6352">
      <w:pPr>
        <w:jc w:val="both"/>
        <w:rPr>
          <w:color w:val="002060"/>
          <w:highlight w:val="yellow"/>
          <w:lang w:eastAsia="en-GB"/>
        </w:rPr>
      </w:pPr>
    </w:p>
    <w:p w14:paraId="28363CE7" w14:textId="49F0D0CB" w:rsidR="000C6352" w:rsidRPr="000C6352" w:rsidRDefault="000C6352" w:rsidP="000C6352">
      <w:pPr>
        <w:jc w:val="both"/>
        <w:rPr>
          <w:color w:val="002060"/>
          <w:lang w:eastAsia="en-GB"/>
        </w:rPr>
      </w:pPr>
      <w:r w:rsidRPr="000C6352">
        <w:rPr>
          <w:i/>
          <w:iCs/>
          <w:color w:val="002060"/>
          <w:lang w:eastAsia="en-GB"/>
        </w:rPr>
        <w:t>„</w:t>
      </w:r>
      <w:r w:rsidR="000E72FA">
        <w:rPr>
          <w:i/>
          <w:iCs/>
          <w:color w:val="002060"/>
          <w:lang w:eastAsia="en-GB"/>
        </w:rPr>
        <w:t>Je</w:t>
      </w:r>
      <w:r w:rsidRPr="000C6352">
        <w:rPr>
          <w:i/>
          <w:iCs/>
          <w:color w:val="002060"/>
          <w:lang w:eastAsia="en-GB"/>
        </w:rPr>
        <w:t xml:space="preserve"> velmi </w:t>
      </w:r>
      <w:r w:rsidR="00A24AC7" w:rsidRPr="000C6352">
        <w:rPr>
          <w:i/>
          <w:iCs/>
          <w:color w:val="002060"/>
          <w:lang w:eastAsia="en-GB"/>
        </w:rPr>
        <w:t>zajímavé</w:t>
      </w:r>
      <w:r w:rsidRPr="000C6352">
        <w:rPr>
          <w:i/>
          <w:iCs/>
          <w:color w:val="002060"/>
          <w:lang w:eastAsia="en-GB"/>
        </w:rPr>
        <w:t xml:space="preserve">́, jak na tato </w:t>
      </w:r>
      <w:r w:rsidR="00A24AC7" w:rsidRPr="000C6352">
        <w:rPr>
          <w:i/>
          <w:iCs/>
          <w:color w:val="002060"/>
          <w:lang w:eastAsia="en-GB"/>
        </w:rPr>
        <w:t>vnímaní</w:t>
      </w:r>
      <w:r w:rsidRPr="000C6352">
        <w:rPr>
          <w:i/>
          <w:iCs/>
          <w:color w:val="002060"/>
          <w:lang w:eastAsia="en-GB"/>
        </w:rPr>
        <w:t xml:space="preserve"> populace </w:t>
      </w:r>
      <w:r w:rsidR="00A24AC7" w:rsidRPr="000C6352">
        <w:rPr>
          <w:i/>
          <w:iCs/>
          <w:color w:val="002060"/>
          <w:lang w:eastAsia="en-GB"/>
        </w:rPr>
        <w:t>odpovídají</w:t>
      </w:r>
      <w:r w:rsidRPr="000C6352">
        <w:rPr>
          <w:i/>
          <w:iCs/>
          <w:color w:val="002060"/>
          <w:lang w:eastAsia="en-GB"/>
        </w:rPr>
        <w:t xml:space="preserve"> </w:t>
      </w:r>
      <w:r w:rsidR="00A24AC7">
        <w:rPr>
          <w:i/>
          <w:iCs/>
          <w:color w:val="002060"/>
          <w:lang w:eastAsia="en-GB"/>
        </w:rPr>
        <w:t>čísla</w:t>
      </w:r>
      <w:r w:rsidR="004E390A">
        <w:rPr>
          <w:i/>
          <w:iCs/>
          <w:color w:val="002060"/>
          <w:lang w:eastAsia="en-GB"/>
        </w:rPr>
        <w:t>, která vyjadřují, jak často se s daným rizikem lidé v životě opravdu potkají</w:t>
      </w:r>
      <w:r w:rsidRPr="000C6352">
        <w:rPr>
          <w:i/>
          <w:iCs/>
          <w:color w:val="002060"/>
          <w:lang w:eastAsia="en-GB"/>
        </w:rPr>
        <w:t>.</w:t>
      </w:r>
      <w:r w:rsidR="00EA496F">
        <w:rPr>
          <w:i/>
          <w:iCs/>
          <w:color w:val="002060"/>
          <w:lang w:eastAsia="en-GB"/>
        </w:rPr>
        <w:t xml:space="preserve"> Zde jsou patrné</w:t>
      </w:r>
      <w:r w:rsidR="004112D7">
        <w:rPr>
          <w:i/>
          <w:iCs/>
          <w:color w:val="002060"/>
          <w:lang w:eastAsia="en-GB"/>
        </w:rPr>
        <w:t xml:space="preserve"> větší či menší</w:t>
      </w:r>
      <w:r w:rsidR="00EA496F">
        <w:rPr>
          <w:i/>
          <w:iCs/>
          <w:color w:val="002060"/>
          <w:lang w:eastAsia="en-GB"/>
        </w:rPr>
        <w:t xml:space="preserve"> odlišnost</w:t>
      </w:r>
      <w:r w:rsidR="004112D7">
        <w:rPr>
          <w:i/>
          <w:iCs/>
          <w:color w:val="002060"/>
          <w:lang w:eastAsia="en-GB"/>
        </w:rPr>
        <w:t>i. Třeba úraz považuje největší skupina lidí za nejpravděpodobnější riziko, které se jim může přihodit a zároveň se s ním reálně nejčastěji potkali. Ale třeba ztrátu zaměstnání považují dotazovaní za nejméně pravděpodobnou ze všech sledovaných rizik</w:t>
      </w:r>
      <w:r w:rsidR="00BA5EDD">
        <w:rPr>
          <w:i/>
          <w:iCs/>
          <w:color w:val="002060"/>
          <w:lang w:eastAsia="en-GB"/>
        </w:rPr>
        <w:t>,</w:t>
      </w:r>
      <w:r w:rsidR="004112D7">
        <w:rPr>
          <w:i/>
          <w:iCs/>
          <w:color w:val="002060"/>
          <w:lang w:eastAsia="en-GB"/>
        </w:rPr>
        <w:t xml:space="preserve"> a přitom z pohledu vlastní zkušenosti je na třetím místě z třinácti sledovaných rizik,</w:t>
      </w:r>
      <w:r w:rsidRPr="000C6352">
        <w:rPr>
          <w:rFonts w:ascii="Open Sans" w:hAnsi="Open Sans" w:cs="Open Sans"/>
          <w:i/>
          <w:iCs/>
          <w:color w:val="002060"/>
          <w:lang w:eastAsia="en-GB"/>
        </w:rPr>
        <w:t>“</w:t>
      </w:r>
      <w:r w:rsidRPr="000C6352">
        <w:rPr>
          <w:color w:val="002060"/>
          <w:lang w:eastAsia="en-GB"/>
        </w:rPr>
        <w:t xml:space="preserve"> doplnil </w:t>
      </w:r>
      <w:r w:rsidR="00A24AC7" w:rsidRPr="00801337">
        <w:rPr>
          <w:b/>
          <w:bCs/>
          <w:color w:val="002060"/>
          <w:lang w:eastAsia="en-GB"/>
        </w:rPr>
        <w:t>Jiří Střelický</w:t>
      </w:r>
      <w:r w:rsidRPr="00801337">
        <w:rPr>
          <w:b/>
          <w:bCs/>
          <w:color w:val="002060"/>
          <w:lang w:eastAsia="en-GB"/>
        </w:rPr>
        <w:t xml:space="preserve"> </w:t>
      </w:r>
      <w:r w:rsidRPr="000C6352">
        <w:rPr>
          <w:color w:val="002060"/>
          <w:lang w:eastAsia="en-GB"/>
        </w:rPr>
        <w:t xml:space="preserve">s </w:t>
      </w:r>
      <w:r w:rsidR="00A24AC7">
        <w:rPr>
          <w:color w:val="002060"/>
          <w:lang w:eastAsia="en-GB"/>
        </w:rPr>
        <w:t>tím</w:t>
      </w:r>
      <w:r w:rsidRPr="000C6352">
        <w:rPr>
          <w:color w:val="002060"/>
          <w:lang w:eastAsia="en-GB"/>
        </w:rPr>
        <w:t xml:space="preserve">, </w:t>
      </w:r>
      <w:r w:rsidR="00A24AC7">
        <w:rPr>
          <w:color w:val="002060"/>
          <w:lang w:eastAsia="en-GB"/>
        </w:rPr>
        <w:t>ž</w:t>
      </w:r>
      <w:r w:rsidRPr="000C6352">
        <w:rPr>
          <w:color w:val="002060"/>
          <w:lang w:eastAsia="en-GB"/>
        </w:rPr>
        <w:t>e p</w:t>
      </w:r>
      <w:r w:rsidR="00A24AC7">
        <w:rPr>
          <w:color w:val="002060"/>
          <w:lang w:eastAsia="en-GB"/>
        </w:rPr>
        <w:t>ře</w:t>
      </w:r>
      <w:r w:rsidRPr="000C6352">
        <w:rPr>
          <w:color w:val="002060"/>
          <w:lang w:eastAsia="en-GB"/>
        </w:rPr>
        <w:t xml:space="preserve">dstava lidí o tom, jak </w:t>
      </w:r>
      <w:r w:rsidR="00A24AC7">
        <w:rPr>
          <w:color w:val="002060"/>
          <w:lang w:eastAsia="en-GB"/>
        </w:rPr>
        <w:t>ča</w:t>
      </w:r>
      <w:r w:rsidRPr="000C6352">
        <w:rPr>
          <w:color w:val="002060"/>
          <w:lang w:eastAsia="en-GB"/>
        </w:rPr>
        <w:t xml:space="preserve">sto se jim mohou </w:t>
      </w:r>
      <w:r w:rsidR="004112D7">
        <w:rPr>
          <w:color w:val="002060"/>
          <w:lang w:eastAsia="en-GB"/>
        </w:rPr>
        <w:t>některá rizika</w:t>
      </w:r>
      <w:r w:rsidRPr="000C6352">
        <w:rPr>
          <w:color w:val="002060"/>
          <w:lang w:eastAsia="en-GB"/>
        </w:rPr>
        <w:t xml:space="preserve"> </w:t>
      </w:r>
      <w:r w:rsidR="00A24AC7" w:rsidRPr="000C6352">
        <w:rPr>
          <w:color w:val="002060"/>
          <w:lang w:eastAsia="en-GB"/>
        </w:rPr>
        <w:t>stát</w:t>
      </w:r>
      <w:r w:rsidRPr="000C6352">
        <w:rPr>
          <w:color w:val="002060"/>
          <w:lang w:eastAsia="en-GB"/>
        </w:rPr>
        <w:t xml:space="preserve"> velmi </w:t>
      </w:r>
      <w:r w:rsidR="00A24AC7">
        <w:rPr>
          <w:color w:val="002060"/>
          <w:lang w:eastAsia="en-GB"/>
        </w:rPr>
        <w:t>č</w:t>
      </w:r>
      <w:r w:rsidRPr="000C6352">
        <w:rPr>
          <w:color w:val="002060"/>
          <w:lang w:eastAsia="en-GB"/>
        </w:rPr>
        <w:t xml:space="preserve">asto </w:t>
      </w:r>
      <w:r w:rsidR="00A24AC7" w:rsidRPr="000C6352">
        <w:rPr>
          <w:color w:val="002060"/>
          <w:lang w:eastAsia="en-GB"/>
        </w:rPr>
        <w:t>neodpovídá</w:t>
      </w:r>
      <w:r w:rsidRPr="000C6352">
        <w:rPr>
          <w:color w:val="002060"/>
          <w:lang w:eastAsia="en-GB"/>
        </w:rPr>
        <w:t xml:space="preserve"> skute</w:t>
      </w:r>
      <w:r w:rsidR="00A24AC7">
        <w:rPr>
          <w:color w:val="002060"/>
          <w:lang w:eastAsia="en-GB"/>
        </w:rPr>
        <w:t>č</w:t>
      </w:r>
      <w:r w:rsidRPr="000C6352">
        <w:rPr>
          <w:color w:val="002060"/>
          <w:lang w:eastAsia="en-GB"/>
        </w:rPr>
        <w:t>nosti</w:t>
      </w:r>
      <w:r w:rsidR="00EA496F">
        <w:rPr>
          <w:color w:val="002060"/>
          <w:lang w:eastAsia="en-GB"/>
        </w:rPr>
        <w:t>, jak často k nim reálně dochází</w:t>
      </w:r>
      <w:r w:rsidRPr="000C6352">
        <w:rPr>
          <w:color w:val="002060"/>
          <w:lang w:eastAsia="en-GB"/>
        </w:rPr>
        <w:t>.</w:t>
      </w:r>
    </w:p>
    <w:p w14:paraId="43CB35AC" w14:textId="77777777" w:rsidR="000C6352" w:rsidRPr="000C6352" w:rsidRDefault="000C6352" w:rsidP="000C6352">
      <w:pPr>
        <w:jc w:val="both"/>
        <w:rPr>
          <w:b/>
          <w:bCs/>
          <w:color w:val="002060"/>
          <w:lang w:eastAsia="en-GB"/>
        </w:rPr>
      </w:pPr>
    </w:p>
    <w:p w14:paraId="65D6D376" w14:textId="549EE00C" w:rsidR="000C6352" w:rsidRPr="000C6352" w:rsidRDefault="00A24AC7" w:rsidP="000C6352">
      <w:pPr>
        <w:jc w:val="both"/>
        <w:rPr>
          <w:b/>
          <w:bCs/>
          <w:color w:val="002060"/>
          <w:lang w:eastAsia="en-GB"/>
        </w:rPr>
      </w:pPr>
      <w:r>
        <w:rPr>
          <w:b/>
          <w:bCs/>
          <w:color w:val="002060"/>
          <w:lang w:eastAsia="en-GB"/>
        </w:rPr>
        <w:t>Č</w:t>
      </w:r>
      <w:r w:rsidR="000C6352" w:rsidRPr="000C6352">
        <w:rPr>
          <w:b/>
          <w:bCs/>
          <w:color w:val="002060"/>
          <w:lang w:eastAsia="en-GB"/>
        </w:rPr>
        <w:t>e</w:t>
      </w:r>
      <w:r>
        <w:rPr>
          <w:b/>
          <w:bCs/>
          <w:color w:val="002060"/>
          <w:lang w:eastAsia="en-GB"/>
        </w:rPr>
        <w:t>ši</w:t>
      </w:r>
      <w:r w:rsidR="000C6352" w:rsidRPr="000C6352">
        <w:rPr>
          <w:b/>
          <w:bCs/>
          <w:color w:val="002060"/>
          <w:lang w:eastAsia="en-GB"/>
        </w:rPr>
        <w:t xml:space="preserve"> jsou sp</w:t>
      </w:r>
      <w:r w:rsidR="000C6352" w:rsidRPr="000C6352">
        <w:rPr>
          <w:rFonts w:ascii="Open Sans" w:hAnsi="Open Sans" w:cs="Open Sans"/>
          <w:b/>
          <w:bCs/>
          <w:color w:val="002060"/>
          <w:lang w:eastAsia="en-GB"/>
        </w:rPr>
        <w:t>íš</w:t>
      </w:r>
      <w:r w:rsidR="000C6352" w:rsidRPr="000C6352">
        <w:rPr>
          <w:b/>
          <w:bCs/>
          <w:color w:val="002060"/>
          <w:lang w:eastAsia="en-GB"/>
        </w:rPr>
        <w:t>e obez</w:t>
      </w:r>
      <w:r>
        <w:rPr>
          <w:rFonts w:ascii="Open Sans" w:hAnsi="Open Sans" w:cs="Open Sans"/>
          <w:b/>
          <w:bCs/>
          <w:color w:val="002060"/>
          <w:lang w:eastAsia="en-GB"/>
        </w:rPr>
        <w:t>ř</w:t>
      </w:r>
      <w:r w:rsidR="000C6352" w:rsidRPr="000C6352">
        <w:rPr>
          <w:b/>
          <w:bCs/>
          <w:color w:val="002060"/>
          <w:lang w:eastAsia="en-GB"/>
        </w:rPr>
        <w:t>etn</w:t>
      </w:r>
      <w:r w:rsidR="000C6352" w:rsidRPr="000C6352">
        <w:rPr>
          <w:rFonts w:ascii="Open Sans" w:hAnsi="Open Sans" w:cs="Open Sans"/>
          <w:b/>
          <w:bCs/>
          <w:color w:val="002060"/>
          <w:lang w:eastAsia="en-GB"/>
        </w:rPr>
        <w:t>í</w:t>
      </w:r>
      <w:r w:rsidR="000C6352" w:rsidRPr="000C6352">
        <w:rPr>
          <w:b/>
          <w:bCs/>
          <w:color w:val="002060"/>
          <w:lang w:eastAsia="en-GB"/>
        </w:rPr>
        <w:t>, riskuj</w:t>
      </w:r>
      <w:r w:rsidR="000C6352" w:rsidRPr="000C6352">
        <w:rPr>
          <w:rFonts w:ascii="Open Sans" w:hAnsi="Open Sans" w:cs="Open Sans"/>
          <w:b/>
          <w:bCs/>
          <w:color w:val="002060"/>
          <w:lang w:eastAsia="en-GB"/>
        </w:rPr>
        <w:t>í</w:t>
      </w:r>
      <w:r w:rsidR="000C6352" w:rsidRPr="000C6352">
        <w:rPr>
          <w:b/>
          <w:bCs/>
          <w:color w:val="002060"/>
          <w:lang w:eastAsia="en-GB"/>
        </w:rPr>
        <w:t xml:space="preserve"> jen </w:t>
      </w:r>
      <w:r w:rsidR="00675D83">
        <w:rPr>
          <w:b/>
          <w:bCs/>
          <w:color w:val="002060"/>
          <w:lang w:eastAsia="en-GB"/>
        </w:rPr>
        <w:t>čtyři procenta</w:t>
      </w:r>
      <w:r w:rsidR="000C6352" w:rsidRPr="000C6352">
        <w:rPr>
          <w:b/>
          <w:bCs/>
          <w:color w:val="002060"/>
          <w:lang w:eastAsia="en-GB"/>
        </w:rPr>
        <w:t xml:space="preserve">  </w:t>
      </w:r>
    </w:p>
    <w:p w14:paraId="6A4389C3" w14:textId="53C70C9D" w:rsidR="00996F12" w:rsidRPr="00996F12" w:rsidRDefault="000C6352" w:rsidP="00996F12">
      <w:pPr>
        <w:jc w:val="both"/>
        <w:rPr>
          <w:color w:val="002060"/>
          <w:lang w:eastAsia="en-GB"/>
        </w:rPr>
      </w:pPr>
      <w:r w:rsidRPr="000C6352">
        <w:rPr>
          <w:color w:val="002060"/>
          <w:lang w:eastAsia="en-GB"/>
        </w:rPr>
        <w:t>Podobně jako v loňském roce, přistupují respondenti k</w:t>
      </w:r>
      <w:r w:rsidR="00675D83">
        <w:rPr>
          <w:color w:val="002060"/>
          <w:lang w:eastAsia="en-GB"/>
        </w:rPr>
        <w:t xml:space="preserve">e sledovaným hrozbám a </w:t>
      </w:r>
      <w:r w:rsidRPr="000C6352">
        <w:rPr>
          <w:color w:val="002060"/>
          <w:lang w:eastAsia="en-GB"/>
        </w:rPr>
        <w:t>rizikům racionálně až opatrně. Celkem 54 % dotázaných prevenci p</w:t>
      </w:r>
      <w:r w:rsidR="00A24AC7">
        <w:rPr>
          <w:color w:val="002060"/>
          <w:lang w:eastAsia="en-GB"/>
        </w:rPr>
        <w:t>ř</w:t>
      </w:r>
      <w:r w:rsidRPr="000C6352">
        <w:rPr>
          <w:color w:val="002060"/>
          <w:lang w:eastAsia="en-GB"/>
        </w:rPr>
        <w:t>izp</w:t>
      </w:r>
      <w:r w:rsidR="00A24AC7">
        <w:rPr>
          <w:color w:val="002060"/>
          <w:lang w:eastAsia="en-GB"/>
        </w:rPr>
        <w:t>ů</w:t>
      </w:r>
      <w:r w:rsidRPr="000C6352">
        <w:rPr>
          <w:color w:val="002060"/>
          <w:lang w:eastAsia="en-GB"/>
        </w:rPr>
        <w:t>sobuje m</w:t>
      </w:r>
      <w:r w:rsidR="00A24AC7">
        <w:rPr>
          <w:color w:val="002060"/>
          <w:lang w:eastAsia="en-GB"/>
        </w:rPr>
        <w:t>íř</w:t>
      </w:r>
      <w:r w:rsidRPr="000C6352">
        <w:rPr>
          <w:color w:val="002060"/>
          <w:lang w:eastAsia="en-GB"/>
        </w:rPr>
        <w:t>e rizik. V</w:t>
      </w:r>
      <w:r w:rsidR="00A24AC7">
        <w:rPr>
          <w:color w:val="002060"/>
          <w:lang w:eastAsia="en-GB"/>
        </w:rPr>
        <w:t> </w:t>
      </w:r>
      <w:r w:rsidRPr="000C6352">
        <w:rPr>
          <w:color w:val="002060"/>
          <w:lang w:eastAsia="en-GB"/>
        </w:rPr>
        <w:t>t</w:t>
      </w:r>
      <w:r w:rsidR="00A24AC7">
        <w:rPr>
          <w:color w:val="002060"/>
          <w:lang w:eastAsia="en-GB"/>
        </w:rPr>
        <w:t>é</w:t>
      </w:r>
      <w:r w:rsidRPr="000C6352">
        <w:rPr>
          <w:color w:val="002060"/>
          <w:lang w:eastAsia="en-GB"/>
        </w:rPr>
        <w:t>to skupin</w:t>
      </w:r>
      <w:r w:rsidR="00A24AC7">
        <w:rPr>
          <w:color w:val="002060"/>
          <w:lang w:eastAsia="en-GB"/>
        </w:rPr>
        <w:t>ě</w:t>
      </w:r>
      <w:r w:rsidRPr="000C6352">
        <w:rPr>
          <w:color w:val="002060"/>
          <w:lang w:eastAsia="en-GB"/>
        </w:rPr>
        <w:t xml:space="preserve"> </w:t>
      </w:r>
      <w:r w:rsidR="00996F12">
        <w:rPr>
          <w:color w:val="002060"/>
          <w:lang w:eastAsia="en-GB"/>
        </w:rPr>
        <w:t xml:space="preserve">jsou </w:t>
      </w:r>
      <w:r w:rsidR="00996F12" w:rsidRPr="00996F12">
        <w:rPr>
          <w:color w:val="002060"/>
          <w:lang w:eastAsia="en-GB"/>
        </w:rPr>
        <w:t xml:space="preserve">významně častěji muži, lidé s maturitou nebo </w:t>
      </w:r>
      <w:r w:rsidR="00996F12">
        <w:rPr>
          <w:color w:val="002060"/>
          <w:lang w:eastAsia="en-GB"/>
        </w:rPr>
        <w:t>vysokoškolským vzděláním</w:t>
      </w:r>
      <w:r w:rsidR="00996F12" w:rsidRPr="00996F12">
        <w:rPr>
          <w:color w:val="002060"/>
          <w:lang w:eastAsia="en-GB"/>
        </w:rPr>
        <w:t xml:space="preserve">, </w:t>
      </w:r>
      <w:r w:rsidR="00996F12">
        <w:rPr>
          <w:color w:val="002060"/>
          <w:lang w:eastAsia="en-GB"/>
        </w:rPr>
        <w:t xml:space="preserve">s </w:t>
      </w:r>
      <w:r w:rsidR="00996F12" w:rsidRPr="00996F12">
        <w:rPr>
          <w:color w:val="002060"/>
          <w:lang w:eastAsia="en-GB"/>
        </w:rPr>
        <w:t>příjem více než 20 tis</w:t>
      </w:r>
      <w:r w:rsidR="00996F12">
        <w:rPr>
          <w:color w:val="002060"/>
          <w:lang w:eastAsia="en-GB"/>
        </w:rPr>
        <w:t xml:space="preserve">íc a </w:t>
      </w:r>
      <w:r w:rsidR="00996F12" w:rsidRPr="00996F12">
        <w:rPr>
          <w:color w:val="002060"/>
          <w:lang w:eastAsia="en-GB"/>
        </w:rPr>
        <w:t>zaměstnanci</w:t>
      </w:r>
      <w:r w:rsidR="00996F12">
        <w:rPr>
          <w:color w:val="002060"/>
          <w:lang w:eastAsia="en-GB"/>
        </w:rPr>
        <w:t>.</w:t>
      </w:r>
    </w:p>
    <w:p w14:paraId="7D7B36BF" w14:textId="52852865" w:rsidR="000C6352" w:rsidRPr="000C6352" w:rsidRDefault="00A24AC7" w:rsidP="000C6352">
      <w:pPr>
        <w:jc w:val="both"/>
        <w:rPr>
          <w:color w:val="002060"/>
          <w:lang w:eastAsia="en-GB"/>
        </w:rPr>
      </w:pPr>
      <w:r w:rsidRPr="000C6352">
        <w:rPr>
          <w:color w:val="002060"/>
          <w:lang w:eastAsia="en-GB"/>
        </w:rPr>
        <w:t>Opatrných</w:t>
      </w:r>
      <w:r w:rsidR="000C6352" w:rsidRPr="000C6352">
        <w:rPr>
          <w:color w:val="002060"/>
          <w:lang w:eastAsia="en-GB"/>
        </w:rPr>
        <w:t xml:space="preserve">, </w:t>
      </w:r>
      <w:r w:rsidRPr="000C6352">
        <w:rPr>
          <w:color w:val="002060"/>
          <w:lang w:eastAsia="en-GB"/>
        </w:rPr>
        <w:t>kteř</w:t>
      </w:r>
      <w:r w:rsidRPr="000C6352">
        <w:rPr>
          <w:rFonts w:ascii="Arial" w:hAnsi="Arial" w:cs="Arial"/>
          <w:color w:val="002060"/>
          <w:lang w:eastAsia="en-GB"/>
        </w:rPr>
        <w:t>í</w:t>
      </w:r>
      <w:r w:rsidR="000C6352" w:rsidRPr="000C6352">
        <w:rPr>
          <w:color w:val="002060"/>
          <w:lang w:eastAsia="en-GB"/>
        </w:rPr>
        <w:t xml:space="preserve">́ se </w:t>
      </w:r>
      <w:r w:rsidRPr="000C6352">
        <w:rPr>
          <w:color w:val="002060"/>
          <w:lang w:eastAsia="en-GB"/>
        </w:rPr>
        <w:t>snaž</w:t>
      </w:r>
      <w:r w:rsidRPr="000C6352">
        <w:rPr>
          <w:rFonts w:ascii="Arial" w:hAnsi="Arial" w:cs="Arial"/>
          <w:color w:val="002060"/>
          <w:lang w:eastAsia="en-GB"/>
        </w:rPr>
        <w:t>í</w:t>
      </w:r>
      <w:r w:rsidR="000C6352" w:rsidRPr="000C6352">
        <w:rPr>
          <w:color w:val="002060"/>
          <w:lang w:eastAsia="en-GB"/>
        </w:rPr>
        <w:t xml:space="preserve"> b</w:t>
      </w:r>
      <w:r>
        <w:rPr>
          <w:color w:val="002060"/>
          <w:lang w:eastAsia="en-GB"/>
        </w:rPr>
        <w:t>ýt</w:t>
      </w:r>
      <w:r w:rsidR="000C6352" w:rsidRPr="000C6352">
        <w:rPr>
          <w:color w:val="002060"/>
          <w:lang w:eastAsia="en-GB"/>
        </w:rPr>
        <w:t xml:space="preserve"> </w:t>
      </w:r>
      <w:r>
        <w:rPr>
          <w:color w:val="002060"/>
          <w:lang w:eastAsia="en-GB"/>
        </w:rPr>
        <w:t xml:space="preserve">připraveni </w:t>
      </w:r>
      <w:r w:rsidR="000C6352" w:rsidRPr="000C6352">
        <w:rPr>
          <w:color w:val="002060"/>
          <w:lang w:eastAsia="en-GB"/>
        </w:rPr>
        <w:t xml:space="preserve">na </w:t>
      </w:r>
      <w:r>
        <w:rPr>
          <w:color w:val="002060"/>
          <w:lang w:eastAsia="en-GB"/>
        </w:rPr>
        <w:t>vše</w:t>
      </w:r>
      <w:r w:rsidR="000C6352" w:rsidRPr="000C6352">
        <w:rPr>
          <w:color w:val="002060"/>
          <w:lang w:eastAsia="en-GB"/>
        </w:rPr>
        <w:t>, je ve spole</w:t>
      </w:r>
      <w:r>
        <w:rPr>
          <w:color w:val="002060"/>
          <w:lang w:eastAsia="en-GB"/>
        </w:rPr>
        <w:t>č</w:t>
      </w:r>
      <w:r w:rsidR="000C6352" w:rsidRPr="000C6352">
        <w:rPr>
          <w:color w:val="002060"/>
          <w:lang w:eastAsia="en-GB"/>
        </w:rPr>
        <w:t>nosti 3</w:t>
      </w:r>
      <w:r w:rsidR="00675D83">
        <w:rPr>
          <w:color w:val="002060"/>
          <w:lang w:eastAsia="en-GB"/>
        </w:rPr>
        <w:t>1</w:t>
      </w:r>
      <w:r w:rsidR="000C6352" w:rsidRPr="000C6352">
        <w:rPr>
          <w:color w:val="002060"/>
          <w:lang w:eastAsia="en-GB"/>
        </w:rPr>
        <w:t xml:space="preserve"> % a jde p</w:t>
      </w:r>
      <w:r>
        <w:rPr>
          <w:color w:val="002060"/>
          <w:lang w:eastAsia="en-GB"/>
        </w:rPr>
        <w:t>ř</w:t>
      </w:r>
      <w:r w:rsidR="000C6352" w:rsidRPr="000C6352">
        <w:rPr>
          <w:color w:val="002060"/>
          <w:lang w:eastAsia="en-GB"/>
        </w:rPr>
        <w:t>edev</w:t>
      </w:r>
      <w:r>
        <w:rPr>
          <w:color w:val="002060"/>
          <w:lang w:eastAsia="en-GB"/>
        </w:rPr>
        <w:t>ší</w:t>
      </w:r>
      <w:r w:rsidR="000C6352" w:rsidRPr="000C6352">
        <w:rPr>
          <w:color w:val="002060"/>
          <w:lang w:eastAsia="en-GB"/>
        </w:rPr>
        <w:t xml:space="preserve">m o </w:t>
      </w:r>
      <w:r>
        <w:rPr>
          <w:color w:val="002060"/>
          <w:lang w:eastAsia="en-GB"/>
        </w:rPr>
        <w:t>ž</w:t>
      </w:r>
      <w:r w:rsidR="000C6352" w:rsidRPr="000C6352">
        <w:rPr>
          <w:color w:val="002060"/>
          <w:lang w:eastAsia="en-GB"/>
        </w:rPr>
        <w:t>eny, o lidi star</w:t>
      </w:r>
      <w:r>
        <w:rPr>
          <w:color w:val="002060"/>
          <w:lang w:eastAsia="en-GB"/>
        </w:rPr>
        <w:t>ší</w:t>
      </w:r>
      <w:r w:rsidR="000C6352" w:rsidRPr="000C6352">
        <w:rPr>
          <w:color w:val="002060"/>
          <w:lang w:eastAsia="en-GB"/>
        </w:rPr>
        <w:t xml:space="preserve"> 56 let, d</w:t>
      </w:r>
      <w:r>
        <w:rPr>
          <w:color w:val="002060"/>
          <w:lang w:eastAsia="en-GB"/>
        </w:rPr>
        <w:t>á</w:t>
      </w:r>
      <w:r w:rsidR="000C6352" w:rsidRPr="000C6352">
        <w:rPr>
          <w:color w:val="002060"/>
          <w:lang w:eastAsia="en-GB"/>
        </w:rPr>
        <w:t>le o lidi bez maturity, respondenty s p</w:t>
      </w:r>
      <w:r>
        <w:rPr>
          <w:color w:val="002060"/>
          <w:lang w:eastAsia="en-GB"/>
        </w:rPr>
        <w:t>ří</w:t>
      </w:r>
      <w:r w:rsidR="000C6352" w:rsidRPr="000C6352">
        <w:rPr>
          <w:color w:val="002060"/>
          <w:lang w:eastAsia="en-GB"/>
        </w:rPr>
        <w:t>jmem do 20 000 K</w:t>
      </w:r>
      <w:r>
        <w:rPr>
          <w:color w:val="002060"/>
          <w:lang w:eastAsia="en-GB"/>
        </w:rPr>
        <w:t>č</w:t>
      </w:r>
      <w:r w:rsidR="000C6352" w:rsidRPr="000C6352">
        <w:rPr>
          <w:color w:val="002060"/>
          <w:lang w:eastAsia="en-GB"/>
        </w:rPr>
        <w:t xml:space="preserve"> a tuto odpov</w:t>
      </w:r>
      <w:r>
        <w:rPr>
          <w:color w:val="002060"/>
          <w:lang w:eastAsia="en-GB"/>
        </w:rPr>
        <w:t>ěď</w:t>
      </w:r>
      <w:r w:rsidR="000C6352" w:rsidRPr="000C6352">
        <w:rPr>
          <w:color w:val="002060"/>
          <w:lang w:eastAsia="en-GB"/>
        </w:rPr>
        <w:t xml:space="preserve"> </w:t>
      </w:r>
      <w:r>
        <w:rPr>
          <w:color w:val="002060"/>
          <w:lang w:eastAsia="en-GB"/>
        </w:rPr>
        <w:t>častěji</w:t>
      </w:r>
      <w:r w:rsidR="000C6352" w:rsidRPr="000C6352">
        <w:rPr>
          <w:color w:val="002060"/>
          <w:lang w:eastAsia="en-GB"/>
        </w:rPr>
        <w:t xml:space="preserve"> uv</w:t>
      </w:r>
      <w:r>
        <w:rPr>
          <w:color w:val="002060"/>
          <w:lang w:eastAsia="en-GB"/>
        </w:rPr>
        <w:t>áděli</w:t>
      </w:r>
      <w:r w:rsidR="000C6352" w:rsidRPr="000C6352">
        <w:rPr>
          <w:color w:val="002060"/>
          <w:lang w:eastAsia="en-GB"/>
        </w:rPr>
        <w:t xml:space="preserve"> i d</w:t>
      </w:r>
      <w:r>
        <w:rPr>
          <w:color w:val="002060"/>
          <w:lang w:eastAsia="en-GB"/>
        </w:rPr>
        <w:t>ů</w:t>
      </w:r>
      <w:r w:rsidR="000C6352" w:rsidRPr="000C6352">
        <w:rPr>
          <w:color w:val="002060"/>
          <w:lang w:eastAsia="en-GB"/>
        </w:rPr>
        <w:t xml:space="preserve">chodci, lidé v </w:t>
      </w:r>
      <w:r w:rsidRPr="000C6352">
        <w:rPr>
          <w:color w:val="002060"/>
          <w:lang w:eastAsia="en-GB"/>
        </w:rPr>
        <w:t>domácnosti</w:t>
      </w:r>
      <w:r w:rsidR="000C6352" w:rsidRPr="000C6352">
        <w:rPr>
          <w:color w:val="002060"/>
          <w:lang w:eastAsia="en-GB"/>
        </w:rPr>
        <w:t xml:space="preserve">. </w:t>
      </w:r>
    </w:p>
    <w:p w14:paraId="6CAB84B5" w14:textId="289DFC2A" w:rsidR="000C6352" w:rsidRDefault="00A24AC7" w:rsidP="000C6352">
      <w:pPr>
        <w:jc w:val="both"/>
        <w:rPr>
          <w:color w:val="002060"/>
          <w:lang w:eastAsia="en-GB"/>
        </w:rPr>
      </w:pPr>
      <w:r w:rsidRPr="000C6352">
        <w:rPr>
          <w:color w:val="002060"/>
          <w:lang w:eastAsia="en-GB"/>
        </w:rPr>
        <w:t>Zejména</w:t>
      </w:r>
      <w:r w:rsidR="000C6352" w:rsidRPr="000C6352">
        <w:rPr>
          <w:color w:val="002060"/>
          <w:lang w:eastAsia="en-GB"/>
        </w:rPr>
        <w:t xml:space="preserve"> </w:t>
      </w:r>
      <w:r w:rsidRPr="000C6352">
        <w:rPr>
          <w:color w:val="002060"/>
          <w:lang w:eastAsia="en-GB"/>
        </w:rPr>
        <w:t>mlad</w:t>
      </w:r>
      <w:r>
        <w:rPr>
          <w:color w:val="002060"/>
          <w:lang w:eastAsia="en-GB"/>
        </w:rPr>
        <w:t>ší</w:t>
      </w:r>
      <w:r w:rsidR="000C6352" w:rsidRPr="000C6352">
        <w:rPr>
          <w:color w:val="002060"/>
          <w:lang w:eastAsia="en-GB"/>
        </w:rPr>
        <w:t xml:space="preserve"> respondenti do 40 let a podnikatelé se </w:t>
      </w:r>
      <w:r>
        <w:rPr>
          <w:color w:val="002060"/>
          <w:lang w:eastAsia="en-GB"/>
        </w:rPr>
        <w:t>ř</w:t>
      </w:r>
      <w:r w:rsidR="000C6352" w:rsidRPr="000C6352">
        <w:rPr>
          <w:color w:val="002060"/>
          <w:lang w:eastAsia="en-GB"/>
        </w:rPr>
        <w:t>a</w:t>
      </w:r>
      <w:r>
        <w:rPr>
          <w:color w:val="002060"/>
          <w:lang w:eastAsia="en-GB"/>
        </w:rPr>
        <w:t>dí</w:t>
      </w:r>
      <w:r w:rsidR="000C6352" w:rsidRPr="000C6352">
        <w:rPr>
          <w:color w:val="002060"/>
          <w:lang w:eastAsia="en-GB"/>
        </w:rPr>
        <w:t xml:space="preserve"> do kategorie bezstarost</w:t>
      </w:r>
      <w:r>
        <w:rPr>
          <w:color w:val="002060"/>
          <w:lang w:eastAsia="en-GB"/>
        </w:rPr>
        <w:t>ní</w:t>
      </w:r>
      <w:r w:rsidR="000C6352" w:rsidRPr="000C6352">
        <w:rPr>
          <w:color w:val="002060"/>
          <w:lang w:eastAsia="en-GB"/>
        </w:rPr>
        <w:t>, je</w:t>
      </w:r>
      <w:r>
        <w:rPr>
          <w:color w:val="002060"/>
          <w:lang w:eastAsia="en-GB"/>
        </w:rPr>
        <w:t>ž</w:t>
      </w:r>
      <w:r w:rsidR="000C6352" w:rsidRPr="000C6352">
        <w:rPr>
          <w:color w:val="002060"/>
          <w:lang w:eastAsia="en-GB"/>
        </w:rPr>
        <w:t xml:space="preserve"> rizika </w:t>
      </w:r>
      <w:r>
        <w:rPr>
          <w:color w:val="002060"/>
          <w:lang w:eastAsia="en-GB"/>
        </w:rPr>
        <w:t>příliš neřeší</w:t>
      </w:r>
      <w:r w:rsidR="000C6352" w:rsidRPr="000C6352">
        <w:rPr>
          <w:color w:val="002060"/>
          <w:lang w:eastAsia="en-GB"/>
        </w:rPr>
        <w:t xml:space="preserve"> a </w:t>
      </w:r>
      <w:r w:rsidRPr="000C6352">
        <w:rPr>
          <w:color w:val="002060"/>
          <w:lang w:eastAsia="en-GB"/>
        </w:rPr>
        <w:t>spoléhají</w:t>
      </w:r>
      <w:r w:rsidR="000C6352" w:rsidRPr="000C6352">
        <w:rPr>
          <w:color w:val="002060"/>
          <w:lang w:eastAsia="en-GB"/>
        </w:rPr>
        <w:t xml:space="preserve"> se na </w:t>
      </w:r>
      <w:r>
        <w:rPr>
          <w:color w:val="002060"/>
          <w:lang w:eastAsia="en-GB"/>
        </w:rPr>
        <w:t>štěstí</w:t>
      </w:r>
      <w:r w:rsidR="000C6352" w:rsidRPr="000C6352">
        <w:rPr>
          <w:color w:val="002060"/>
          <w:lang w:eastAsia="en-GB"/>
        </w:rPr>
        <w:t xml:space="preserve">. Jde o 11 % </w:t>
      </w:r>
      <w:r w:rsidRPr="000C6352">
        <w:rPr>
          <w:color w:val="002060"/>
          <w:lang w:eastAsia="en-GB"/>
        </w:rPr>
        <w:t>Č</w:t>
      </w:r>
      <w:r w:rsidRPr="000C6352">
        <w:rPr>
          <w:rFonts w:ascii="Arial" w:hAnsi="Arial" w:cs="Arial"/>
          <w:color w:val="002060"/>
          <w:lang w:eastAsia="en-GB"/>
        </w:rPr>
        <w:t>e</w:t>
      </w:r>
      <w:r w:rsidRPr="000C6352">
        <w:rPr>
          <w:color w:val="002060"/>
          <w:lang w:eastAsia="en-GB"/>
        </w:rPr>
        <w:t>ch</w:t>
      </w:r>
      <w:r>
        <w:rPr>
          <w:color w:val="002060"/>
          <w:lang w:eastAsia="en-GB"/>
        </w:rPr>
        <w:t>ů</w:t>
      </w:r>
      <w:r w:rsidR="000C6352" w:rsidRPr="000C6352">
        <w:rPr>
          <w:color w:val="002060"/>
          <w:lang w:eastAsia="en-GB"/>
        </w:rPr>
        <w:t xml:space="preserve">. Zbylá 4 % najdeme v kategorii </w:t>
      </w:r>
      <w:r w:rsidR="008E0C87" w:rsidRPr="000C6352">
        <w:rPr>
          <w:color w:val="002060"/>
          <w:lang w:eastAsia="en-GB"/>
        </w:rPr>
        <w:t>riskujících</w:t>
      </w:r>
      <w:r w:rsidR="000C6352" w:rsidRPr="000C6352">
        <w:rPr>
          <w:color w:val="002060"/>
          <w:lang w:eastAsia="en-GB"/>
        </w:rPr>
        <w:t xml:space="preserve">, </w:t>
      </w:r>
      <w:r w:rsidR="008E0C87" w:rsidRPr="000C6352">
        <w:rPr>
          <w:color w:val="002060"/>
          <w:lang w:eastAsia="en-GB"/>
        </w:rPr>
        <w:t>kte</w:t>
      </w:r>
      <w:r w:rsidR="00675D83">
        <w:rPr>
          <w:color w:val="002060"/>
          <w:lang w:eastAsia="en-GB"/>
        </w:rPr>
        <w:t>ří</w:t>
      </w:r>
      <w:r w:rsidR="000C6352" w:rsidRPr="000C6352">
        <w:rPr>
          <w:color w:val="002060"/>
          <w:lang w:eastAsia="en-GB"/>
        </w:rPr>
        <w:t xml:space="preserve"> si myslí, </w:t>
      </w:r>
      <w:r w:rsidR="008E0C87">
        <w:rPr>
          <w:color w:val="002060"/>
          <w:lang w:eastAsia="en-GB"/>
        </w:rPr>
        <w:t>že</w:t>
      </w:r>
      <w:r w:rsidR="000C6352" w:rsidRPr="000C6352">
        <w:rPr>
          <w:color w:val="002060"/>
          <w:lang w:eastAsia="en-GB"/>
        </w:rPr>
        <w:t xml:space="preserve"> </w:t>
      </w:r>
      <w:r w:rsidR="008E0C87" w:rsidRPr="000C6352">
        <w:rPr>
          <w:color w:val="002060"/>
          <w:lang w:eastAsia="en-GB"/>
        </w:rPr>
        <w:t>nebezpeč</w:t>
      </w:r>
      <w:r w:rsidR="008E0C87" w:rsidRPr="000C6352">
        <w:rPr>
          <w:rFonts w:ascii="Arial" w:hAnsi="Arial" w:cs="Arial"/>
          <w:color w:val="002060"/>
          <w:lang w:eastAsia="en-GB"/>
        </w:rPr>
        <w:t>í</w:t>
      </w:r>
      <w:r w:rsidR="000C6352" w:rsidRPr="000C6352">
        <w:rPr>
          <w:color w:val="002060"/>
          <w:lang w:eastAsia="en-GB"/>
        </w:rPr>
        <w:t xml:space="preserve">́ k </w:t>
      </w:r>
      <w:r w:rsidR="008E0C87" w:rsidRPr="000C6352">
        <w:rPr>
          <w:color w:val="002060"/>
          <w:lang w:eastAsia="en-GB"/>
        </w:rPr>
        <w:t>ž</w:t>
      </w:r>
      <w:r w:rsidR="008E0C87" w:rsidRPr="000C6352">
        <w:rPr>
          <w:rFonts w:ascii="Arial" w:hAnsi="Arial" w:cs="Arial"/>
          <w:color w:val="002060"/>
          <w:lang w:eastAsia="en-GB"/>
        </w:rPr>
        <w:t>i</w:t>
      </w:r>
      <w:r w:rsidR="008E0C87" w:rsidRPr="000C6352">
        <w:rPr>
          <w:color w:val="002060"/>
          <w:lang w:eastAsia="en-GB"/>
        </w:rPr>
        <w:t>votu</w:t>
      </w:r>
      <w:r w:rsidR="000C6352" w:rsidRPr="000C6352">
        <w:rPr>
          <w:color w:val="002060"/>
          <w:lang w:eastAsia="en-GB"/>
        </w:rPr>
        <w:t xml:space="preserve"> </w:t>
      </w:r>
      <w:r w:rsidR="008E0C87">
        <w:rPr>
          <w:color w:val="002060"/>
          <w:lang w:eastAsia="en-GB"/>
        </w:rPr>
        <w:lastRenderedPageBreak/>
        <w:t>patří</w:t>
      </w:r>
      <w:r w:rsidR="000C6352" w:rsidRPr="000C6352">
        <w:rPr>
          <w:color w:val="002060"/>
          <w:lang w:eastAsia="en-GB"/>
        </w:rPr>
        <w:t xml:space="preserve">. Risk </w:t>
      </w:r>
      <w:r w:rsidR="008E0C87">
        <w:rPr>
          <w:color w:val="002060"/>
          <w:lang w:eastAsia="en-GB"/>
        </w:rPr>
        <w:t>mají</w:t>
      </w:r>
      <w:r w:rsidR="000C6352" w:rsidRPr="000C6352">
        <w:rPr>
          <w:color w:val="002060"/>
          <w:lang w:eastAsia="en-GB"/>
        </w:rPr>
        <w:t xml:space="preserve"> </w:t>
      </w:r>
      <w:r w:rsidR="008E0C87">
        <w:rPr>
          <w:color w:val="002060"/>
          <w:lang w:eastAsia="en-GB"/>
        </w:rPr>
        <w:t>významně</w:t>
      </w:r>
      <w:r w:rsidR="000C6352" w:rsidRPr="000C6352">
        <w:rPr>
          <w:color w:val="002060"/>
          <w:lang w:eastAsia="en-GB"/>
        </w:rPr>
        <w:t xml:space="preserve"> </w:t>
      </w:r>
      <w:r w:rsidR="008E0C87">
        <w:rPr>
          <w:color w:val="002060"/>
          <w:lang w:eastAsia="en-GB"/>
        </w:rPr>
        <w:t>radš</w:t>
      </w:r>
      <w:r w:rsidR="00996F12">
        <w:rPr>
          <w:color w:val="002060"/>
          <w:lang w:eastAsia="en-GB"/>
        </w:rPr>
        <w:t xml:space="preserve">i </w:t>
      </w:r>
      <w:r w:rsidR="000C6352" w:rsidRPr="000C6352">
        <w:rPr>
          <w:color w:val="002060"/>
          <w:lang w:eastAsia="en-GB"/>
        </w:rPr>
        <w:t xml:space="preserve">lidé do 40 let, respondenti bez maturity a </w:t>
      </w:r>
      <w:r w:rsidR="00675D83">
        <w:rPr>
          <w:color w:val="002060"/>
          <w:lang w:eastAsia="en-GB"/>
        </w:rPr>
        <w:t>studenti</w:t>
      </w:r>
      <w:r w:rsidR="000C6352" w:rsidRPr="000C6352">
        <w:rPr>
          <w:color w:val="002060"/>
          <w:lang w:eastAsia="en-GB"/>
        </w:rPr>
        <w:t xml:space="preserve">. </w:t>
      </w:r>
    </w:p>
    <w:p w14:paraId="0B0F0546" w14:textId="77777777" w:rsidR="000C6352" w:rsidRPr="000C6352" w:rsidRDefault="000C6352" w:rsidP="000C6352">
      <w:pPr>
        <w:jc w:val="both"/>
        <w:rPr>
          <w:color w:val="002060"/>
          <w:highlight w:val="yellow"/>
          <w:lang w:eastAsia="en-GB"/>
        </w:rPr>
      </w:pPr>
    </w:p>
    <w:p w14:paraId="5A4A0919" w14:textId="30634CC1" w:rsidR="000C6352" w:rsidRPr="000C6352" w:rsidRDefault="000C6352" w:rsidP="000C6352">
      <w:pPr>
        <w:jc w:val="both"/>
        <w:rPr>
          <w:b/>
          <w:bCs/>
          <w:color w:val="002060"/>
          <w:lang w:eastAsia="en-GB"/>
        </w:rPr>
      </w:pPr>
      <w:r w:rsidRPr="000C6352">
        <w:rPr>
          <w:b/>
          <w:bCs/>
          <w:color w:val="002060"/>
          <w:lang w:eastAsia="en-GB"/>
        </w:rPr>
        <w:t>Nezapom</w:t>
      </w:r>
      <w:r w:rsidR="00801337">
        <w:rPr>
          <w:b/>
          <w:bCs/>
          <w:color w:val="002060"/>
          <w:lang w:eastAsia="en-GB"/>
        </w:rPr>
        <w:t>í</w:t>
      </w:r>
      <w:r w:rsidRPr="000C6352">
        <w:rPr>
          <w:b/>
          <w:bCs/>
          <w:color w:val="002060"/>
          <w:lang w:eastAsia="en-GB"/>
        </w:rPr>
        <w:t xml:space="preserve">nejme na prevenci </w:t>
      </w:r>
    </w:p>
    <w:p w14:paraId="2BD80989" w14:textId="2CCBE5A9" w:rsidR="000C6352" w:rsidRPr="000C6352" w:rsidRDefault="008E0C87" w:rsidP="000C6352">
      <w:pPr>
        <w:jc w:val="both"/>
        <w:rPr>
          <w:color w:val="002060"/>
          <w:lang w:eastAsia="en-GB"/>
        </w:rPr>
      </w:pPr>
      <w:r w:rsidRPr="000C6352">
        <w:rPr>
          <w:color w:val="002060"/>
          <w:lang w:eastAsia="en-GB"/>
        </w:rPr>
        <w:t>Letoš</w:t>
      </w:r>
      <w:r w:rsidRPr="000C6352">
        <w:rPr>
          <w:rFonts w:ascii="Arial" w:hAnsi="Arial" w:cs="Arial"/>
          <w:color w:val="002060"/>
          <w:lang w:eastAsia="en-GB"/>
        </w:rPr>
        <w:t>n</w:t>
      </w:r>
      <w:r w:rsidRPr="000C6352">
        <w:rPr>
          <w:color w:val="002060"/>
          <w:lang w:eastAsia="en-GB"/>
        </w:rPr>
        <w:t>í</w:t>
      </w:r>
      <w:r w:rsidR="000C6352" w:rsidRPr="000C6352">
        <w:rPr>
          <w:color w:val="002060"/>
          <w:lang w:eastAsia="en-GB"/>
        </w:rPr>
        <w:t xml:space="preserve"> Index </w:t>
      </w:r>
      <w:r w:rsidRPr="000C6352">
        <w:rPr>
          <w:color w:val="002060"/>
          <w:lang w:eastAsia="en-GB"/>
        </w:rPr>
        <w:t>bezpeč</w:t>
      </w:r>
      <w:r w:rsidRPr="000C6352">
        <w:rPr>
          <w:rFonts w:ascii="Arial" w:hAnsi="Arial" w:cs="Arial"/>
          <w:color w:val="002060"/>
          <w:lang w:eastAsia="en-GB"/>
        </w:rPr>
        <w:t>í</w:t>
      </w:r>
      <w:r w:rsidR="000C6352" w:rsidRPr="000C6352">
        <w:rPr>
          <w:color w:val="002060"/>
          <w:lang w:eastAsia="en-GB"/>
        </w:rPr>
        <w:t xml:space="preserve"> </w:t>
      </w:r>
      <w:r w:rsidRPr="000C6352">
        <w:rPr>
          <w:color w:val="002060"/>
          <w:lang w:eastAsia="en-GB"/>
        </w:rPr>
        <w:t>ukázal</w:t>
      </w:r>
      <w:r w:rsidR="000C6352" w:rsidRPr="000C6352">
        <w:rPr>
          <w:color w:val="002060"/>
          <w:lang w:eastAsia="en-GB"/>
        </w:rPr>
        <w:t xml:space="preserve">, </w:t>
      </w:r>
      <w:r>
        <w:rPr>
          <w:color w:val="002060"/>
          <w:lang w:eastAsia="en-GB"/>
        </w:rPr>
        <w:t>že</w:t>
      </w:r>
      <w:r w:rsidR="000C6352" w:rsidRPr="000C6352">
        <w:rPr>
          <w:color w:val="002060"/>
          <w:lang w:eastAsia="en-GB"/>
        </w:rPr>
        <w:t xml:space="preserve"> i </w:t>
      </w:r>
      <w:r w:rsidRPr="000C6352">
        <w:rPr>
          <w:color w:val="002060"/>
          <w:lang w:eastAsia="en-GB"/>
        </w:rPr>
        <w:t>když</w:t>
      </w:r>
      <w:r w:rsidR="000C6352" w:rsidRPr="000C6352">
        <w:rPr>
          <w:color w:val="002060"/>
          <w:lang w:eastAsia="en-GB"/>
        </w:rPr>
        <w:t xml:space="preserve"> se </w:t>
      </w:r>
      <w:r w:rsidRPr="000C6352">
        <w:rPr>
          <w:color w:val="002060"/>
          <w:lang w:eastAsia="en-GB"/>
        </w:rPr>
        <w:t>nejvíc</w:t>
      </w:r>
      <w:r w:rsidR="000C6352" w:rsidRPr="000C6352">
        <w:rPr>
          <w:color w:val="002060"/>
          <w:lang w:eastAsia="en-GB"/>
        </w:rPr>
        <w:t xml:space="preserve"> </w:t>
      </w:r>
      <w:r w:rsidRPr="000C6352">
        <w:rPr>
          <w:color w:val="002060"/>
          <w:lang w:eastAsia="en-GB"/>
        </w:rPr>
        <w:t>obáváme</w:t>
      </w:r>
      <w:r w:rsidR="000C6352" w:rsidRPr="000C6352">
        <w:rPr>
          <w:color w:val="002060"/>
          <w:lang w:eastAsia="en-GB"/>
        </w:rPr>
        <w:t xml:space="preserve"> </w:t>
      </w:r>
      <w:r w:rsidRPr="000C6352">
        <w:rPr>
          <w:color w:val="002060"/>
          <w:lang w:eastAsia="en-GB"/>
        </w:rPr>
        <w:t>zdravotních</w:t>
      </w:r>
      <w:r w:rsidR="000C6352" w:rsidRPr="000C6352">
        <w:rPr>
          <w:color w:val="002060"/>
          <w:lang w:eastAsia="en-GB"/>
        </w:rPr>
        <w:t xml:space="preserve"> rizik </w:t>
      </w:r>
      <w:r w:rsidRPr="000C6352">
        <w:rPr>
          <w:color w:val="002060"/>
          <w:lang w:eastAsia="en-GB"/>
        </w:rPr>
        <w:t>spojených</w:t>
      </w:r>
      <w:r w:rsidR="000C6352" w:rsidRPr="000C6352">
        <w:rPr>
          <w:color w:val="002060"/>
          <w:lang w:eastAsia="en-GB"/>
        </w:rPr>
        <w:t xml:space="preserve"> s v</w:t>
      </w:r>
      <w:r>
        <w:rPr>
          <w:color w:val="002060"/>
          <w:lang w:eastAsia="en-GB"/>
        </w:rPr>
        <w:t>áž</w:t>
      </w:r>
      <w:r w:rsidR="000C6352" w:rsidRPr="000C6352">
        <w:rPr>
          <w:color w:val="002060"/>
          <w:lang w:eastAsia="en-GB"/>
        </w:rPr>
        <w:t xml:space="preserve">nou nemocí </w:t>
      </w:r>
      <w:r>
        <w:rPr>
          <w:color w:val="002060"/>
          <w:lang w:eastAsia="en-GB"/>
        </w:rPr>
        <w:t>či</w:t>
      </w:r>
      <w:r w:rsidR="000C6352" w:rsidRPr="000C6352">
        <w:rPr>
          <w:color w:val="002060"/>
          <w:lang w:eastAsia="en-GB"/>
        </w:rPr>
        <w:t xml:space="preserve"> </w:t>
      </w:r>
      <w:r>
        <w:rPr>
          <w:color w:val="002060"/>
          <w:lang w:eastAsia="en-GB"/>
        </w:rPr>
        <w:t>těžkým</w:t>
      </w:r>
      <w:r w:rsidR="000C6352" w:rsidRPr="000C6352">
        <w:rPr>
          <w:color w:val="002060"/>
          <w:lang w:eastAsia="en-GB"/>
        </w:rPr>
        <w:t xml:space="preserve"> </w:t>
      </w:r>
      <w:r>
        <w:rPr>
          <w:color w:val="002060"/>
          <w:lang w:eastAsia="en-GB"/>
        </w:rPr>
        <w:t>úrazem</w:t>
      </w:r>
      <w:r w:rsidR="000C6352" w:rsidRPr="000C6352">
        <w:rPr>
          <w:color w:val="002060"/>
          <w:lang w:eastAsia="en-GB"/>
        </w:rPr>
        <w:t xml:space="preserve">, </w:t>
      </w:r>
      <w:r>
        <w:rPr>
          <w:color w:val="002060"/>
          <w:lang w:eastAsia="en-GB"/>
        </w:rPr>
        <w:t>nejčastěji saháme po poji</w:t>
      </w:r>
      <w:r w:rsidR="00801337">
        <w:rPr>
          <w:color w:val="002060"/>
          <w:lang w:eastAsia="en-GB"/>
        </w:rPr>
        <w:t>š</w:t>
      </w:r>
      <w:r>
        <w:rPr>
          <w:color w:val="002060"/>
          <w:lang w:eastAsia="en-GB"/>
        </w:rPr>
        <w:t>tění majetku</w:t>
      </w:r>
      <w:r w:rsidR="000C6352" w:rsidRPr="000C6352">
        <w:rPr>
          <w:color w:val="002060"/>
          <w:lang w:eastAsia="en-GB"/>
        </w:rPr>
        <w:t xml:space="preserve">. A to i </w:t>
      </w:r>
      <w:r>
        <w:rPr>
          <w:color w:val="002060"/>
          <w:lang w:eastAsia="en-GB"/>
        </w:rPr>
        <w:t>přesto, že si uvědomujeme</w:t>
      </w:r>
      <w:r w:rsidR="000C6352" w:rsidRPr="000C6352">
        <w:rPr>
          <w:color w:val="002060"/>
          <w:lang w:eastAsia="en-GB"/>
        </w:rPr>
        <w:t xml:space="preserve">, </w:t>
      </w:r>
      <w:r>
        <w:rPr>
          <w:color w:val="002060"/>
          <w:lang w:eastAsia="en-GB"/>
        </w:rPr>
        <w:t>že by náš život ovlivnil víc vážný úraz a těžká nemoc než ztráta, zcizení nebo znehodnocení majetku.</w:t>
      </w:r>
    </w:p>
    <w:p w14:paraId="19F2989A" w14:textId="431A5420" w:rsidR="000C6352" w:rsidRPr="000C6352" w:rsidRDefault="000C6352" w:rsidP="000C6352">
      <w:pPr>
        <w:jc w:val="both"/>
        <w:rPr>
          <w:color w:val="002060"/>
          <w:lang w:eastAsia="en-GB"/>
        </w:rPr>
      </w:pPr>
      <w:r w:rsidRPr="000C6352">
        <w:rPr>
          <w:i/>
          <w:iCs/>
          <w:color w:val="002060"/>
          <w:lang w:eastAsia="en-GB"/>
        </w:rPr>
        <w:t>„Nedávné události spojené s povodněmi nám ukázaly, jak je důležité myslet na prevenci. Letos byla většina obyvatel včas varována, že se živel blíží a mohli podniknout kroky k minimalizaci škod a včas se evakuovat do bezpečí. Co fungovalo v případě celých měst a obcí</w:t>
      </w:r>
      <w:r w:rsidR="008E0C87">
        <w:rPr>
          <w:i/>
          <w:iCs/>
          <w:color w:val="002060"/>
          <w:lang w:eastAsia="en-GB"/>
        </w:rPr>
        <w:t>,</w:t>
      </w:r>
      <w:r w:rsidRPr="000C6352">
        <w:rPr>
          <w:i/>
          <w:iCs/>
          <w:color w:val="002060"/>
          <w:lang w:eastAsia="en-GB"/>
        </w:rPr>
        <w:t xml:space="preserve"> můžeme využít i pro vlastní majetek či zdraví. Myslet na nenadálé události, předvídat, co by mohlo přijít a přizpůsobit tomu své jednání. Například si pojistit svůj majetek a výši pojistky pravidelně aktualizovat. Pomůže také finanční rezerva v objemu </w:t>
      </w:r>
      <w:r w:rsidR="008E0C87" w:rsidRPr="000C6352">
        <w:rPr>
          <w:i/>
          <w:iCs/>
          <w:color w:val="002060"/>
          <w:lang w:eastAsia="en-GB"/>
        </w:rPr>
        <w:t>minimálně</w:t>
      </w:r>
      <w:r w:rsidRPr="000C6352">
        <w:rPr>
          <w:i/>
          <w:iCs/>
          <w:color w:val="002060"/>
          <w:lang w:eastAsia="en-GB"/>
        </w:rPr>
        <w:t xml:space="preserve"> </w:t>
      </w:r>
      <w:r w:rsidR="008E0C87" w:rsidRPr="000C6352">
        <w:rPr>
          <w:i/>
          <w:iCs/>
          <w:color w:val="002060"/>
          <w:lang w:eastAsia="en-GB"/>
        </w:rPr>
        <w:t>tř</w:t>
      </w:r>
      <w:r w:rsidR="008E0C87">
        <w:rPr>
          <w:rFonts w:ascii="Arial" w:hAnsi="Arial" w:cs="Arial"/>
          <w:i/>
          <w:iCs/>
          <w:color w:val="002060"/>
          <w:lang w:eastAsia="en-GB"/>
        </w:rPr>
        <w:t>í</w:t>
      </w:r>
      <w:r w:rsidRPr="000C6352">
        <w:rPr>
          <w:i/>
          <w:iCs/>
          <w:color w:val="002060"/>
          <w:lang w:eastAsia="en-GB"/>
        </w:rPr>
        <w:t xml:space="preserve"> </w:t>
      </w:r>
      <w:r w:rsidR="008E0C87">
        <w:rPr>
          <w:i/>
          <w:iCs/>
          <w:color w:val="002060"/>
          <w:lang w:eastAsia="en-GB"/>
        </w:rPr>
        <w:t>až šesti měsíčních platů</w:t>
      </w:r>
      <w:r w:rsidRPr="000C6352">
        <w:rPr>
          <w:i/>
          <w:iCs/>
          <w:color w:val="002060"/>
          <w:lang w:eastAsia="en-GB"/>
        </w:rPr>
        <w:t xml:space="preserve">. Nehodám a haváriím je možné předcházet pravidelnými kontrolami, pevné zdraví si můžeme udržet dostatkem pohybu a pestrou a vyváženou stravou. Letos jsme v průzkumu také zjišťovali, jak jsou na tom Češi s duševním zdravím. Pro jeho udržení platí, že je třeba pěstovat vztahy se svými blízkými, dbát </w:t>
      </w:r>
      <w:r w:rsidR="00675D83">
        <w:rPr>
          <w:i/>
          <w:iCs/>
          <w:color w:val="002060"/>
          <w:lang w:eastAsia="en-GB"/>
        </w:rPr>
        <w:t>na</w:t>
      </w:r>
      <w:r w:rsidRPr="000C6352">
        <w:rPr>
          <w:i/>
          <w:iCs/>
          <w:color w:val="002060"/>
          <w:lang w:eastAsia="en-GB"/>
        </w:rPr>
        <w:t xml:space="preserve"> dostatek spánku a v případě potíží se nebát říct si o pomoc,“ </w:t>
      </w:r>
      <w:r w:rsidR="008E0C87" w:rsidRPr="000C6352">
        <w:rPr>
          <w:color w:val="002060"/>
          <w:lang w:eastAsia="en-GB"/>
        </w:rPr>
        <w:t>uzavírá</w:t>
      </w:r>
      <w:r w:rsidRPr="000C6352">
        <w:rPr>
          <w:color w:val="002060"/>
          <w:lang w:eastAsia="en-GB"/>
        </w:rPr>
        <w:t xml:space="preserve"> </w:t>
      </w:r>
      <w:r w:rsidR="008E0C87" w:rsidRPr="00856AB0">
        <w:rPr>
          <w:b/>
          <w:bCs/>
          <w:color w:val="002060"/>
          <w:lang w:eastAsia="en-GB"/>
        </w:rPr>
        <w:t>Ji</w:t>
      </w:r>
      <w:r w:rsidR="00801337" w:rsidRPr="00856AB0">
        <w:rPr>
          <w:b/>
          <w:bCs/>
          <w:color w:val="002060"/>
          <w:lang w:eastAsia="en-GB"/>
        </w:rPr>
        <w:t>ř</w:t>
      </w:r>
      <w:r w:rsidR="008E0C87" w:rsidRPr="00856AB0">
        <w:rPr>
          <w:rFonts w:ascii="Arial" w:hAnsi="Arial" w:cs="Arial"/>
          <w:b/>
          <w:bCs/>
          <w:color w:val="002060"/>
          <w:lang w:eastAsia="en-GB"/>
        </w:rPr>
        <w:t>í</w:t>
      </w:r>
      <w:r w:rsidRPr="00856AB0">
        <w:rPr>
          <w:b/>
          <w:bCs/>
          <w:color w:val="002060"/>
          <w:lang w:eastAsia="en-GB"/>
        </w:rPr>
        <w:t xml:space="preserve">́ </w:t>
      </w:r>
      <w:r w:rsidR="008E0C87" w:rsidRPr="00856AB0">
        <w:rPr>
          <w:b/>
          <w:bCs/>
          <w:color w:val="002060"/>
          <w:lang w:eastAsia="en-GB"/>
        </w:rPr>
        <w:t>Stř</w:t>
      </w:r>
      <w:r w:rsidR="008E0C87" w:rsidRPr="00856AB0">
        <w:rPr>
          <w:rFonts w:ascii="Arial" w:hAnsi="Arial" w:cs="Arial"/>
          <w:b/>
          <w:bCs/>
          <w:color w:val="002060"/>
          <w:lang w:eastAsia="en-GB"/>
        </w:rPr>
        <w:t>e</w:t>
      </w:r>
      <w:r w:rsidR="008E0C87" w:rsidRPr="00856AB0">
        <w:rPr>
          <w:b/>
          <w:bCs/>
          <w:color w:val="002060"/>
          <w:lang w:eastAsia="en-GB"/>
        </w:rPr>
        <w:t>lický</w:t>
      </w:r>
      <w:r w:rsidRPr="00856AB0">
        <w:rPr>
          <w:b/>
          <w:bCs/>
          <w:color w:val="002060"/>
          <w:lang w:eastAsia="en-GB"/>
        </w:rPr>
        <w:t xml:space="preserve"> z</w:t>
      </w:r>
      <w:r w:rsidR="008E0C87" w:rsidRPr="00856AB0">
        <w:rPr>
          <w:b/>
          <w:bCs/>
          <w:color w:val="002060"/>
          <w:lang w:eastAsia="en-GB"/>
        </w:rPr>
        <w:t> ČSOB Pojišťovny</w:t>
      </w:r>
      <w:r w:rsidRPr="000C6352">
        <w:rPr>
          <w:color w:val="002060"/>
          <w:lang w:eastAsia="en-GB"/>
        </w:rPr>
        <w:t xml:space="preserve">. </w:t>
      </w:r>
    </w:p>
    <w:p w14:paraId="6965CA09" w14:textId="0104B901" w:rsidR="00917C93" w:rsidRDefault="00917C93" w:rsidP="003A3CFD">
      <w:pPr>
        <w:spacing w:after="0" w:line="240" w:lineRule="auto"/>
        <w:jc w:val="both"/>
        <w:rPr>
          <w:color w:val="003366" w:themeColor="text2"/>
        </w:rPr>
      </w:pPr>
    </w:p>
    <w:p w14:paraId="31E581EE" w14:textId="77777777" w:rsidR="00BA5EDD" w:rsidRDefault="00BA5EDD" w:rsidP="003A3CFD">
      <w:pPr>
        <w:spacing w:after="0" w:line="240" w:lineRule="auto"/>
        <w:jc w:val="both"/>
        <w:rPr>
          <w:color w:val="003366" w:themeColor="text2"/>
        </w:rPr>
      </w:pPr>
    </w:p>
    <w:p w14:paraId="09A330F6" w14:textId="77777777" w:rsidR="00BA5EDD" w:rsidRDefault="00BA5EDD" w:rsidP="003A3CFD">
      <w:pPr>
        <w:spacing w:after="0" w:line="240" w:lineRule="auto"/>
        <w:jc w:val="both"/>
        <w:rPr>
          <w:color w:val="003366" w:themeColor="text2"/>
        </w:rPr>
      </w:pPr>
    </w:p>
    <w:p w14:paraId="342D63FC" w14:textId="77777777" w:rsidR="00BA5EDD" w:rsidRDefault="00BA5EDD" w:rsidP="003A3CFD">
      <w:pPr>
        <w:spacing w:after="0" w:line="240" w:lineRule="auto"/>
        <w:jc w:val="both"/>
        <w:rPr>
          <w:color w:val="003366" w:themeColor="text2"/>
        </w:rPr>
      </w:pPr>
    </w:p>
    <w:p w14:paraId="55E572E1" w14:textId="77777777" w:rsidR="00BA5EDD" w:rsidRDefault="00BA5EDD" w:rsidP="003A3CFD">
      <w:pPr>
        <w:spacing w:after="0" w:line="240" w:lineRule="auto"/>
        <w:jc w:val="both"/>
        <w:rPr>
          <w:color w:val="003366" w:themeColor="text2"/>
        </w:rPr>
      </w:pPr>
    </w:p>
    <w:p w14:paraId="48E9EE2E" w14:textId="77777777" w:rsidR="00BA5EDD" w:rsidRPr="00FE4602" w:rsidRDefault="00BA5EDD" w:rsidP="003A3CFD">
      <w:pPr>
        <w:spacing w:after="0" w:line="240" w:lineRule="auto"/>
        <w:jc w:val="both"/>
        <w:rPr>
          <w:color w:val="003366" w:themeColor="text2"/>
        </w:rPr>
      </w:pPr>
    </w:p>
    <w:p w14:paraId="51A021C6" w14:textId="5CA35909" w:rsidR="00917C93" w:rsidRPr="00FE4602" w:rsidRDefault="00917C93" w:rsidP="003A3CFD">
      <w:pPr>
        <w:spacing w:after="0" w:line="240" w:lineRule="auto"/>
        <w:jc w:val="both"/>
        <w:rPr>
          <w:color w:val="003366" w:themeColor="text2"/>
        </w:rPr>
      </w:pPr>
      <w:r w:rsidRPr="00FE4602">
        <w:rPr>
          <w:color w:val="003366" w:themeColor="text2"/>
        </w:rPr>
        <w:t>Poznámka:</w:t>
      </w:r>
    </w:p>
    <w:p w14:paraId="3CF0D7E3" w14:textId="77777777" w:rsidR="003A3CFD" w:rsidRPr="00FE4602" w:rsidRDefault="003A3CFD" w:rsidP="003A3CFD">
      <w:pPr>
        <w:spacing w:after="0" w:line="240" w:lineRule="auto"/>
        <w:jc w:val="both"/>
        <w:rPr>
          <w:color w:val="003366" w:themeColor="text2"/>
        </w:rPr>
      </w:pPr>
      <w:r w:rsidRPr="00FE4602">
        <w:rPr>
          <w:color w:val="003366" w:themeColor="text2"/>
        </w:rPr>
        <w:t>---</w:t>
      </w:r>
    </w:p>
    <w:p w14:paraId="183672DE" w14:textId="5958CDB2" w:rsidR="000C6352" w:rsidRPr="000C6352" w:rsidRDefault="008E0C87" w:rsidP="000C6352">
      <w:pPr>
        <w:spacing w:after="0" w:line="240" w:lineRule="auto"/>
        <w:jc w:val="both"/>
        <w:rPr>
          <w:i/>
          <w:iCs/>
          <w:color w:val="003366" w:themeColor="text2"/>
          <w:sz w:val="18"/>
          <w:szCs w:val="18"/>
        </w:rPr>
      </w:pPr>
      <w:r w:rsidRPr="000C6352">
        <w:rPr>
          <w:i/>
          <w:iCs/>
          <w:color w:val="003366" w:themeColor="text2"/>
          <w:sz w:val="18"/>
          <w:szCs w:val="18"/>
        </w:rPr>
        <w:t>Výzkum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 Index </w:t>
      </w:r>
      <w:r w:rsidRPr="000C6352">
        <w:rPr>
          <w:i/>
          <w:iCs/>
          <w:color w:val="003366" w:themeColor="text2"/>
          <w:sz w:val="18"/>
          <w:szCs w:val="18"/>
        </w:rPr>
        <w:t>bezpeč</w:t>
      </w:r>
      <w:r w:rsidRPr="000C6352">
        <w:rPr>
          <w:rFonts w:ascii="Arial" w:hAnsi="Arial" w:cs="Arial"/>
          <w:i/>
          <w:iCs/>
          <w:color w:val="003366" w:themeColor="text2"/>
          <w:sz w:val="18"/>
          <w:szCs w:val="18"/>
        </w:rPr>
        <w:t>í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 byl </w:t>
      </w:r>
      <w:r w:rsidRPr="000C6352">
        <w:rPr>
          <w:i/>
          <w:iCs/>
          <w:color w:val="003366" w:themeColor="text2"/>
          <w:sz w:val="18"/>
          <w:szCs w:val="18"/>
        </w:rPr>
        <w:t>realizován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 agenturou STEM/MARK. Rozhovor</w:t>
      </w:r>
      <w:r>
        <w:rPr>
          <w:i/>
          <w:iCs/>
          <w:color w:val="003366" w:themeColor="text2"/>
          <w:sz w:val="18"/>
          <w:szCs w:val="18"/>
        </w:rPr>
        <w:t xml:space="preserve">ů </w:t>
      </w:r>
      <w:r w:rsidR="000C6352" w:rsidRPr="000C6352">
        <w:rPr>
          <w:i/>
          <w:iCs/>
          <w:color w:val="003366" w:themeColor="text2"/>
          <w:sz w:val="18"/>
          <w:szCs w:val="18"/>
        </w:rPr>
        <w:t>se v kv</w:t>
      </w:r>
      <w:r>
        <w:rPr>
          <w:i/>
          <w:iCs/>
          <w:color w:val="003366" w:themeColor="text2"/>
          <w:sz w:val="18"/>
          <w:szCs w:val="18"/>
        </w:rPr>
        <w:t>ět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nu a </w:t>
      </w:r>
      <w:r>
        <w:rPr>
          <w:i/>
          <w:iCs/>
          <w:color w:val="003366" w:themeColor="text2"/>
          <w:sz w:val="18"/>
          <w:szCs w:val="18"/>
        </w:rPr>
        <w:t>če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rvnu </w:t>
      </w:r>
      <w:r>
        <w:rPr>
          <w:i/>
          <w:iCs/>
          <w:color w:val="003366" w:themeColor="text2"/>
          <w:sz w:val="18"/>
          <w:szCs w:val="18"/>
        </w:rPr>
        <w:t>zúčastnilo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 210</w:t>
      </w:r>
      <w:r w:rsidR="005A1A9E">
        <w:rPr>
          <w:i/>
          <w:iCs/>
          <w:color w:val="003366" w:themeColor="text2"/>
          <w:sz w:val="18"/>
          <w:szCs w:val="18"/>
        </w:rPr>
        <w:t>3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 respondent</w:t>
      </w:r>
      <w:r>
        <w:rPr>
          <w:i/>
          <w:iCs/>
          <w:color w:val="003366" w:themeColor="text2"/>
          <w:sz w:val="18"/>
          <w:szCs w:val="18"/>
        </w:rPr>
        <w:t>ů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 </w:t>
      </w:r>
      <w:r>
        <w:rPr>
          <w:i/>
          <w:iCs/>
          <w:color w:val="003366" w:themeColor="text2"/>
          <w:sz w:val="18"/>
          <w:szCs w:val="18"/>
        </w:rPr>
        <w:t>starších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 </w:t>
      </w:r>
      <w:r>
        <w:rPr>
          <w:i/>
          <w:iCs/>
          <w:color w:val="003366" w:themeColor="text2"/>
          <w:sz w:val="18"/>
          <w:szCs w:val="18"/>
        </w:rPr>
        <w:t>osmnácti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 let a </w:t>
      </w:r>
      <w:r>
        <w:rPr>
          <w:i/>
          <w:iCs/>
          <w:color w:val="003366" w:themeColor="text2"/>
          <w:sz w:val="18"/>
          <w:szCs w:val="18"/>
        </w:rPr>
        <w:t>cílová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 skupina byla </w:t>
      </w:r>
      <w:r>
        <w:rPr>
          <w:i/>
          <w:iCs/>
          <w:color w:val="003366" w:themeColor="text2"/>
          <w:sz w:val="18"/>
          <w:szCs w:val="18"/>
        </w:rPr>
        <w:t>reprezentativně rozdělena dle pohlaví, věku, vzdělání, regionu a velikosti místa bydliště.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 </w:t>
      </w:r>
      <w:r>
        <w:rPr>
          <w:i/>
          <w:iCs/>
          <w:color w:val="003366" w:themeColor="text2"/>
          <w:sz w:val="18"/>
          <w:szCs w:val="18"/>
        </w:rPr>
        <w:t xml:space="preserve">Použita 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byla metodika CAWI na </w:t>
      </w:r>
      <w:r>
        <w:rPr>
          <w:i/>
          <w:iCs/>
          <w:color w:val="003366" w:themeColor="text2"/>
          <w:sz w:val="18"/>
          <w:szCs w:val="18"/>
        </w:rPr>
        <w:t>bankovním</w:t>
      </w:r>
      <w:r w:rsidR="000C6352" w:rsidRPr="000C6352">
        <w:rPr>
          <w:i/>
          <w:iCs/>
          <w:color w:val="003366" w:themeColor="text2"/>
          <w:sz w:val="18"/>
          <w:szCs w:val="18"/>
        </w:rPr>
        <w:t xml:space="preserve"> panelu Dialog. </w:t>
      </w:r>
    </w:p>
    <w:p w14:paraId="2A622A41" w14:textId="028FFB56" w:rsidR="001B5F22" w:rsidRPr="00FE4602" w:rsidRDefault="00801337" w:rsidP="00CF0D33">
      <w:pPr>
        <w:rPr>
          <w:color w:val="003366" w:themeColor="text2"/>
        </w:rPr>
      </w:pPr>
      <w:r w:rsidRPr="00B8603C">
        <w:rPr>
          <w:noProof/>
          <w:color w:val="003366" w:themeColor="text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9B502" wp14:editId="5191F25B">
                <wp:simplePos x="0" y="0"/>
                <wp:positionH relativeFrom="margin">
                  <wp:posOffset>0</wp:posOffset>
                </wp:positionH>
                <wp:positionV relativeFrom="paragraph">
                  <wp:posOffset>259080</wp:posOffset>
                </wp:positionV>
                <wp:extent cx="4699000" cy="2208530"/>
                <wp:effectExtent l="0" t="0" r="6350" b="1270"/>
                <wp:wrapTopAndBottom/>
                <wp:docPr id="909029425" name="Text Box 909029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208810"/>
                        </a:xfrm>
                        <a:prstGeom prst="rect">
                          <a:avLst/>
                        </a:prstGeom>
                        <a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F48F946" w14:textId="77777777" w:rsidR="00801337" w:rsidRDefault="00801337" w:rsidP="00801337">
                            <w:pPr>
                              <w:pStyle w:val="TZmezinadpis"/>
                              <w:spacing w:after="0"/>
                            </w:pPr>
                            <w:r>
                              <w:t>Skupina ČSOB</w:t>
                            </w:r>
                          </w:p>
                          <w:p w14:paraId="5D8FED29" w14:textId="77777777" w:rsidR="00801337" w:rsidRDefault="00801337" w:rsidP="00801337">
                            <w:pPr>
                              <w:spacing w:line="245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Náš přístup – Jdeme vám naproti</w:t>
                            </w:r>
                          </w:p>
                          <w:p w14:paraId="758A2C1C" w14:textId="77777777" w:rsidR="00801337" w:rsidRDefault="00801337" w:rsidP="00801337">
                            <w:pPr>
                              <w:spacing w:line="245" w:lineRule="auto"/>
                              <w:jc w:val="both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Věříme, že vycházet si vstříc opravdu stojí za to. Vždy jsme rádi, když se nám i drobným gestem podaří překvapit nejen naše klienty, ale i naše kolegyně a kolegy a širokou veřejnost.</w:t>
                            </w:r>
                          </w:p>
                          <w:p w14:paraId="50CB35CB" w14:textId="77777777" w:rsidR="00801337" w:rsidRDefault="00801337" w:rsidP="00801337">
                            <w:pPr>
                              <w:spacing w:line="245" w:lineRule="auto"/>
                              <w:jc w:val="both"/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 Snažíme se dávat klientům volnost třeba při cestě k nám do banky – neomezujeme je jen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na digitální řešení nebo jen na osobní návštěvu pobočky. Mohou si vybrat, protože jdeme naproti jak technologickým inovacím, tak zlepšení klientského zážitku. </w:t>
                            </w:r>
                          </w:p>
                          <w:p w14:paraId="1EDB7DE5" w14:textId="77777777" w:rsidR="00801337" w:rsidRDefault="00801337" w:rsidP="00801337">
                            <w:pPr>
                              <w:spacing w:line="245" w:lineRule="auto"/>
                              <w:jc w:val="both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Věříme, že i drobnosti a “samozřejmosti” mohou zásadně zpříjemnit den každého z nás.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      </w:r>
                          </w:p>
                          <w:p w14:paraId="6579892A" w14:textId="77777777" w:rsidR="00801337" w:rsidRPr="004F5085" w:rsidRDefault="00801337" w:rsidP="00801337">
                            <w:pPr>
                              <w:pStyle w:val="TZmensi-texty"/>
                              <w:jc w:val="both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9B502" id="_x0000_t202" coordsize="21600,21600" o:spt="202" path="m,l,21600r21600,l21600,xe">
                <v:stroke joinstyle="miter"/>
                <v:path gradientshapeok="t" o:connecttype="rect"/>
              </v:shapetype>
              <v:shape id="Text Box 909029425" o:spid="_x0000_s1026" type="#_x0000_t202" style="position:absolute;margin-left:0;margin-top:20.4pt;width:370pt;height:173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" stroked="f" strokeweight=".5pt">
                <v:fill r:id="rId12" o:title="" recolor="t" rotate="t" type="frame"/>
                <v:textbox inset="5mm,3mm,4mm,4mm">
                  <w:txbxContent>
                    <w:p w14:paraId="6F48F946" w14:textId="77777777" w:rsidR="00801337" w:rsidRDefault="00801337" w:rsidP="00801337">
                      <w:pPr>
                        <w:pStyle w:val="TZmezinadpis"/>
                        <w:spacing w:after="0"/>
                      </w:pPr>
                      <w:r>
                        <w:t>Skupina ČSOB</w:t>
                      </w:r>
                    </w:p>
                    <w:p w14:paraId="5D8FED29" w14:textId="77777777" w:rsidR="00801337" w:rsidRDefault="00801337" w:rsidP="00801337">
                      <w:pPr>
                        <w:spacing w:line="245" w:lineRule="auto"/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  <w:t>Náš přístup – Jdeme vám naproti</w:t>
                      </w:r>
                    </w:p>
                    <w:p w14:paraId="758A2C1C" w14:textId="77777777" w:rsidR="00801337" w:rsidRDefault="00801337" w:rsidP="00801337">
                      <w:pPr>
                        <w:spacing w:line="245" w:lineRule="auto"/>
                        <w:jc w:val="both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Věříme, že vycházet si vstříc opravdu stojí za to. Vždy jsme rádi, když se nám i drobným gestem podaří překvapit nejen naše klienty, ale i naše kolegyně a kolegy a širokou veřejnost.</w:t>
                      </w:r>
                    </w:p>
                    <w:p w14:paraId="50CB35CB" w14:textId="77777777" w:rsidR="00801337" w:rsidRDefault="00801337" w:rsidP="00801337">
                      <w:pPr>
                        <w:spacing w:line="245" w:lineRule="auto"/>
                        <w:jc w:val="both"/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Snažíme se dávat klientům volnost třeba při cestě k nám do banky – neomezujeme je jen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na digitální řešení nebo jen na osobní návštěvu pobočky. Mohou si vybrat, protože jdeme naproti jak technologickým inovacím, tak zlepšení klientského zážitku. </w:t>
                      </w:r>
                    </w:p>
                    <w:p w14:paraId="1EDB7DE5" w14:textId="77777777" w:rsidR="00801337" w:rsidRDefault="00801337" w:rsidP="00801337">
                      <w:pPr>
                        <w:spacing w:line="245" w:lineRule="auto"/>
                        <w:jc w:val="both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i drobnosti a “samozřejmosti” mohou zásadně zpříjemnit den každého z nás.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</w:r>
                    </w:p>
                    <w:p w14:paraId="6579892A" w14:textId="77777777" w:rsidR="00801337" w:rsidRPr="004F5085" w:rsidRDefault="00801337" w:rsidP="00801337">
                      <w:pPr>
                        <w:pStyle w:val="TZmensi-texty"/>
                        <w:jc w:val="both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B5F22" w:rsidRPr="00FE4602" w:rsidSect="007B0731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49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A4F5" w14:textId="77777777" w:rsidR="00ED2921" w:rsidRDefault="00ED2921" w:rsidP="00CF0D33">
      <w:r>
        <w:separator/>
      </w:r>
    </w:p>
  </w:endnote>
  <w:endnote w:type="continuationSeparator" w:id="0">
    <w:p w14:paraId="260BD21C" w14:textId="77777777" w:rsidR="00ED2921" w:rsidRDefault="00ED2921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12D34E7D-E64B-428E-91C8-F26411FFD23D}"/>
    <w:embedBold r:id="rId2" w:fontKey="{5AC36365-10CF-4A89-AC90-596DC4A78161}"/>
    <w:embedItalic r:id="rId3" w:fontKey="{ED741C25-041A-40CD-AD85-EB90BF6F03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7A1FE39-9909-4284-B533-CDF1B97CE4D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AD22E4C-80CA-45E8-A003-BDD4C514A6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AB9B" w14:textId="146F1377" w:rsidR="006A6E8F" w:rsidRPr="00441F21" w:rsidRDefault="00000000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73600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015B8E2" id="Skupina 52" o:spid="_x0000_s1026" style="position:absolute;margin-left:113.4pt;margin-top:792.6pt;width:18.4pt;height:18.1pt;z-index:251673600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142B441" id="Freeform 6" o:spid="_x0000_s1026" href="https://www.facebook.com/csob" style="position:absolute;margin-left:36.85pt;margin-top:792.65pt;width:18.4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9D8FF0E" id="Freeform 5" o:spid="_x0000_s1026" href="https://www.linkedin.com/company/csob" style="position:absolute;margin-left:62.35pt;margin-top:792.65pt;width:18.45pt;height: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5E5E31E" id="Freeform 7" o:spid="_x0000_s1026" href="https://twitter.com/CSOB_CZ" style="position:absolute;margin-left:87.9pt;margin-top:792.65pt;width:18.45pt;height:18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7553" w14:textId="3A0C867D" w:rsidR="001E3BF7" w:rsidRPr="00CF0D33" w:rsidRDefault="00D6787A" w:rsidP="00CF0D33">
    <w:pPr>
      <w:pStyle w:val="Zpat"/>
    </w:pPr>
    <w:r>
      <w:rPr>
        <w:lang w:eastAsia="cs-CZ"/>
      </w:rPr>
      <w:drawing>
        <wp:anchor distT="0" distB="0" distL="114300" distR="114300" simplePos="0" relativeHeight="251689984" behindDoc="0" locked="0" layoutInCell="1" allowOverlap="1" wp14:anchorId="40F80B37" wp14:editId="1945E7A4">
          <wp:simplePos x="0" y="0"/>
          <wp:positionH relativeFrom="column">
            <wp:posOffset>-2103120</wp:posOffset>
          </wp:positionH>
          <wp:positionV relativeFrom="paragraph">
            <wp:posOffset>-2762250</wp:posOffset>
          </wp:positionV>
          <wp:extent cx="1198245" cy="1485900"/>
          <wp:effectExtent l="0" t="0" r="1905" b="0"/>
          <wp:wrapNone/>
          <wp:docPr id="102" name="Obrázek 102" descr="Obsah obrázku muž, osoba, oble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 descr="Obsah obrázku muž, osoba, oblek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245" cy="14859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657216" behindDoc="0" locked="1" layoutInCell="1" allowOverlap="1" wp14:anchorId="2485E21F" wp14:editId="16B0C71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6B02694" id="Skupina 53" o:spid="_x0000_s1026" style="position:absolute;margin-left:113.4pt;margin-top:792.6pt;width:18.4pt;height:18.4pt;z-index:251657216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4928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8CEDAFE" id="Freeform 6" o:spid="_x0000_s1026" href="https://www.facebook.com/csob" style="position:absolute;margin-left:36.85pt;margin-top:792.65pt;width:18.45pt;height:18.4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9024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6269888" id="Freeform 5" o:spid="_x0000_s1026" href="https://www.linkedin.com/company/csob" style="position:absolute;margin-left:62.35pt;margin-top:792.65pt;width:18.45pt;height:18.4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53120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65026AD" id="Freeform 7" o:spid="_x0000_s1026" href="https://twitter.com/CSOB_CZ" style="position:absolute;margin-left:87.9pt;margin-top:792.65pt;width:18.45pt;height:18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>V </w:t>
    </w:r>
    <w:r w:rsidR="00B928F6">
      <w:t>Praze</w:t>
    </w:r>
    <w:r w:rsidR="00441F21" w:rsidRPr="00441F21">
      <w:t xml:space="preserve"> dne </w:t>
    </w:r>
    <w:r w:rsidR="00B928F6">
      <w:t>12</w:t>
    </w:r>
    <w:r w:rsidR="00441F21" w:rsidRPr="00441F21">
      <w:t xml:space="preserve">.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36736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384BD7A8" w:rsidR="00CA1EEA" w:rsidRPr="0071130C" w:rsidRDefault="00B928F6" w:rsidP="00CA1EEA">
                          <w:pPr>
                            <w:pStyle w:val="TZmensi-texty"/>
                          </w:pPr>
                          <w:r>
                            <w:t>M</w:t>
                          </w:r>
                          <w:r w:rsidR="00CA1EEA" w:rsidRPr="0071130C">
                            <w:t>luvčí</w:t>
                          </w:r>
                          <w:r>
                            <w:t xml:space="preserve"> skupiny ČSOB</w:t>
                          </w:r>
                        </w:p>
                        <w:p w14:paraId="480E0E28" w14:textId="60766BD5" w:rsidR="00CA1EEA" w:rsidRPr="0071130C" w:rsidRDefault="00000000" w:rsidP="00CA1EEA">
                          <w:pPr>
                            <w:pStyle w:val="TZmensi-texty"/>
                          </w:pPr>
                          <w:hyperlink r:id="rId6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style="position:absolute;margin-left:36.75pt;margin-top:703.1pt;width:93.85pt;height:48.2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384BD7A8" w:rsidR="00CA1EEA" w:rsidRPr="0071130C" w:rsidRDefault="00B928F6" w:rsidP="00CA1EEA">
                    <w:pPr>
                      <w:pStyle w:val="TZmensi-texty"/>
                    </w:pPr>
                    <w:r>
                      <w:t>M</w:t>
                    </w:r>
                    <w:r w:rsidR="00CA1EEA" w:rsidRPr="0071130C">
                      <w:t>luvčí</w:t>
                    </w:r>
                    <w:r>
                      <w:t xml:space="preserve"> skupiny ČSOB</w:t>
                    </w:r>
                  </w:p>
                  <w:p w14:paraId="480E0E28" w14:textId="60766BD5" w:rsidR="00CA1EEA" w:rsidRPr="0071130C" w:rsidRDefault="00000000" w:rsidP="00CA1EEA">
                    <w:pPr>
                      <w:pStyle w:val="TZmensi-texty"/>
                    </w:pPr>
                    <w:hyperlink r:id="rId7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928F6">
      <w:t>listopadu</w:t>
    </w:r>
    <w:r w:rsidR="009132C4">
      <w:t xml:space="preserve"> 202</w:t>
    </w:r>
    <w:r w:rsidR="00B928F6">
      <w:t>4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8BF8E" w14:textId="77777777" w:rsidR="00ED2921" w:rsidRDefault="00ED2921" w:rsidP="00CF0D33">
      <w:r>
        <w:separator/>
      </w:r>
    </w:p>
  </w:footnote>
  <w:footnote w:type="continuationSeparator" w:id="0">
    <w:p w14:paraId="0362B6A3" w14:textId="77777777" w:rsidR="00ED2921" w:rsidRDefault="00ED2921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0832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99" name="Obráze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CB13" w14:textId="2FD0AB13" w:rsidR="001E3BF7" w:rsidRDefault="00180D91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w:drawing>
        <wp:anchor distT="0" distB="0" distL="114300" distR="114300" simplePos="0" relativeHeight="251677696" behindDoc="0" locked="0" layoutInCell="1" allowOverlap="1" wp14:anchorId="11AC3C35" wp14:editId="619A2B31">
          <wp:simplePos x="0" y="0"/>
          <wp:positionH relativeFrom="column">
            <wp:posOffset>3202941</wp:posOffset>
          </wp:positionH>
          <wp:positionV relativeFrom="paragraph">
            <wp:posOffset>-264858</wp:posOffset>
          </wp:positionV>
          <wp:extent cx="1206500" cy="1209773"/>
          <wp:effectExtent l="0" t="0" r="0" b="9525"/>
          <wp:wrapNone/>
          <wp:docPr id="100" name="Obráze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204" cy="121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2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2E28BFA9" wp14:editId="79C2B8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8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32640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29" type="#_x0000_t202" style="position:absolute;left:0;text-align:left;margin-left:36.85pt;margin-top:160.95pt;width:109.95pt;height:18.7pt;z-index:25163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62854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01" name="Obrázek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0C13"/>
    <w:multiLevelType w:val="hybridMultilevel"/>
    <w:tmpl w:val="74CE8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D432C"/>
    <w:multiLevelType w:val="hybridMultilevel"/>
    <w:tmpl w:val="5CD25698"/>
    <w:lvl w:ilvl="0" w:tplc="94B420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4056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BAEE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2AAC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645D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FA50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ACD8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1C87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045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A3DC6"/>
    <w:multiLevelType w:val="hybridMultilevel"/>
    <w:tmpl w:val="36BAD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964FA4"/>
    <w:multiLevelType w:val="hybridMultilevel"/>
    <w:tmpl w:val="1A48BCC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82FB9"/>
    <w:multiLevelType w:val="hybridMultilevel"/>
    <w:tmpl w:val="F16C85CC"/>
    <w:lvl w:ilvl="0" w:tplc="AE54510E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97FB4"/>
    <w:multiLevelType w:val="hybridMultilevel"/>
    <w:tmpl w:val="73723856"/>
    <w:lvl w:ilvl="0" w:tplc="C4269FDE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0A78FA"/>
    <w:multiLevelType w:val="hybridMultilevel"/>
    <w:tmpl w:val="99C47552"/>
    <w:lvl w:ilvl="0" w:tplc="230255EC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170284">
    <w:abstractNumId w:val="2"/>
  </w:num>
  <w:num w:numId="2" w16cid:durableId="1699895927">
    <w:abstractNumId w:val="10"/>
  </w:num>
  <w:num w:numId="3" w16cid:durableId="1778593927">
    <w:abstractNumId w:val="8"/>
  </w:num>
  <w:num w:numId="4" w16cid:durableId="717247481">
    <w:abstractNumId w:val="4"/>
  </w:num>
  <w:num w:numId="5" w16cid:durableId="1272517714">
    <w:abstractNumId w:val="0"/>
  </w:num>
  <w:num w:numId="6" w16cid:durableId="1494686418">
    <w:abstractNumId w:val="9"/>
  </w:num>
  <w:num w:numId="7" w16cid:durableId="2002271374">
    <w:abstractNumId w:val="5"/>
  </w:num>
  <w:num w:numId="8" w16cid:durableId="1250386121">
    <w:abstractNumId w:val="3"/>
  </w:num>
  <w:num w:numId="9" w16cid:durableId="1165439738">
    <w:abstractNumId w:val="6"/>
  </w:num>
  <w:num w:numId="10" w16cid:durableId="2064012832">
    <w:abstractNumId w:val="7"/>
  </w:num>
  <w:num w:numId="11" w16cid:durableId="6336031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C70"/>
    <w:rsid w:val="000176BF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44B2"/>
    <w:rsid w:val="0009703D"/>
    <w:rsid w:val="000A35D2"/>
    <w:rsid w:val="000A6E2D"/>
    <w:rsid w:val="000C6352"/>
    <w:rsid w:val="000C6ED7"/>
    <w:rsid w:val="000D6126"/>
    <w:rsid w:val="000E65CC"/>
    <w:rsid w:val="000E72FA"/>
    <w:rsid w:val="000F202E"/>
    <w:rsid w:val="000F675D"/>
    <w:rsid w:val="001058C7"/>
    <w:rsid w:val="00105F7C"/>
    <w:rsid w:val="00112A6D"/>
    <w:rsid w:val="001170A6"/>
    <w:rsid w:val="001179E5"/>
    <w:rsid w:val="00123437"/>
    <w:rsid w:val="0015233D"/>
    <w:rsid w:val="001614C2"/>
    <w:rsid w:val="001631AD"/>
    <w:rsid w:val="00177FF6"/>
    <w:rsid w:val="00180D91"/>
    <w:rsid w:val="001871BA"/>
    <w:rsid w:val="001978AF"/>
    <w:rsid w:val="001A0F83"/>
    <w:rsid w:val="001B2A7A"/>
    <w:rsid w:val="001B5F22"/>
    <w:rsid w:val="001B6138"/>
    <w:rsid w:val="001B6953"/>
    <w:rsid w:val="001C14CA"/>
    <w:rsid w:val="001C68F6"/>
    <w:rsid w:val="001D5BF3"/>
    <w:rsid w:val="001E3BF7"/>
    <w:rsid w:val="001E4CA0"/>
    <w:rsid w:val="001E5470"/>
    <w:rsid w:val="001F5A7A"/>
    <w:rsid w:val="00202A53"/>
    <w:rsid w:val="00206758"/>
    <w:rsid w:val="00217732"/>
    <w:rsid w:val="00222C2F"/>
    <w:rsid w:val="00237962"/>
    <w:rsid w:val="00240EE4"/>
    <w:rsid w:val="00242746"/>
    <w:rsid w:val="00242B81"/>
    <w:rsid w:val="00245E47"/>
    <w:rsid w:val="00250BF8"/>
    <w:rsid w:val="002514E8"/>
    <w:rsid w:val="002534D6"/>
    <w:rsid w:val="00255B06"/>
    <w:rsid w:val="002627D8"/>
    <w:rsid w:val="002636AE"/>
    <w:rsid w:val="0027256B"/>
    <w:rsid w:val="0027612B"/>
    <w:rsid w:val="00276E08"/>
    <w:rsid w:val="00284095"/>
    <w:rsid w:val="00295E9D"/>
    <w:rsid w:val="00297D0D"/>
    <w:rsid w:val="002B451A"/>
    <w:rsid w:val="002B7D48"/>
    <w:rsid w:val="002C30AE"/>
    <w:rsid w:val="002D1302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57E1"/>
    <w:rsid w:val="00337B03"/>
    <w:rsid w:val="0034413D"/>
    <w:rsid w:val="003461AA"/>
    <w:rsid w:val="00346AAF"/>
    <w:rsid w:val="0035062B"/>
    <w:rsid w:val="003509B6"/>
    <w:rsid w:val="003512B7"/>
    <w:rsid w:val="00354479"/>
    <w:rsid w:val="00355D99"/>
    <w:rsid w:val="00356129"/>
    <w:rsid w:val="003714B2"/>
    <w:rsid w:val="003723AC"/>
    <w:rsid w:val="0037388E"/>
    <w:rsid w:val="00374720"/>
    <w:rsid w:val="00376208"/>
    <w:rsid w:val="003812A3"/>
    <w:rsid w:val="00382133"/>
    <w:rsid w:val="003A08DA"/>
    <w:rsid w:val="003A1CA7"/>
    <w:rsid w:val="003A3CFD"/>
    <w:rsid w:val="003A68D3"/>
    <w:rsid w:val="003B1E88"/>
    <w:rsid w:val="003B24E2"/>
    <w:rsid w:val="003C3F6C"/>
    <w:rsid w:val="003D58BE"/>
    <w:rsid w:val="003D64BB"/>
    <w:rsid w:val="003E15AD"/>
    <w:rsid w:val="003E3915"/>
    <w:rsid w:val="003E6167"/>
    <w:rsid w:val="003E7522"/>
    <w:rsid w:val="003E784B"/>
    <w:rsid w:val="003F1AAB"/>
    <w:rsid w:val="004112D7"/>
    <w:rsid w:val="0041233E"/>
    <w:rsid w:val="0041265C"/>
    <w:rsid w:val="00420B4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C0721"/>
    <w:rsid w:val="004C2728"/>
    <w:rsid w:val="004C720F"/>
    <w:rsid w:val="004E390A"/>
    <w:rsid w:val="004E7E1D"/>
    <w:rsid w:val="004F096D"/>
    <w:rsid w:val="00517093"/>
    <w:rsid w:val="00524F2F"/>
    <w:rsid w:val="00525099"/>
    <w:rsid w:val="0053125C"/>
    <w:rsid w:val="00540BD6"/>
    <w:rsid w:val="00541144"/>
    <w:rsid w:val="00547A5B"/>
    <w:rsid w:val="005514A4"/>
    <w:rsid w:val="00552E7A"/>
    <w:rsid w:val="00557FD0"/>
    <w:rsid w:val="00561E65"/>
    <w:rsid w:val="00581492"/>
    <w:rsid w:val="005874A0"/>
    <w:rsid w:val="005875A2"/>
    <w:rsid w:val="005A1A9E"/>
    <w:rsid w:val="005A4709"/>
    <w:rsid w:val="005C00DD"/>
    <w:rsid w:val="005C2F72"/>
    <w:rsid w:val="005D7F06"/>
    <w:rsid w:val="005E4874"/>
    <w:rsid w:val="005F1359"/>
    <w:rsid w:val="005F6693"/>
    <w:rsid w:val="00603701"/>
    <w:rsid w:val="006061A9"/>
    <w:rsid w:val="00607098"/>
    <w:rsid w:val="00616DDA"/>
    <w:rsid w:val="00625123"/>
    <w:rsid w:val="00636443"/>
    <w:rsid w:val="00650A41"/>
    <w:rsid w:val="0065713D"/>
    <w:rsid w:val="00673D91"/>
    <w:rsid w:val="00675D83"/>
    <w:rsid w:val="00697691"/>
    <w:rsid w:val="006A3924"/>
    <w:rsid w:val="006A693D"/>
    <w:rsid w:val="006A6E8F"/>
    <w:rsid w:val="006B08FC"/>
    <w:rsid w:val="006B1594"/>
    <w:rsid w:val="006B6906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0E6A"/>
    <w:rsid w:val="00733C1C"/>
    <w:rsid w:val="007357EB"/>
    <w:rsid w:val="007434FF"/>
    <w:rsid w:val="00745B56"/>
    <w:rsid w:val="00750716"/>
    <w:rsid w:val="00754289"/>
    <w:rsid w:val="007571B4"/>
    <w:rsid w:val="00770235"/>
    <w:rsid w:val="00783C56"/>
    <w:rsid w:val="007B0731"/>
    <w:rsid w:val="007B15E7"/>
    <w:rsid w:val="007C5D09"/>
    <w:rsid w:val="007D28ED"/>
    <w:rsid w:val="007D37C6"/>
    <w:rsid w:val="007D62F0"/>
    <w:rsid w:val="007F06E9"/>
    <w:rsid w:val="007F416B"/>
    <w:rsid w:val="00801337"/>
    <w:rsid w:val="00810BF7"/>
    <w:rsid w:val="008170AB"/>
    <w:rsid w:val="00824143"/>
    <w:rsid w:val="008252FA"/>
    <w:rsid w:val="00850645"/>
    <w:rsid w:val="00856AB0"/>
    <w:rsid w:val="0087598E"/>
    <w:rsid w:val="00885B3C"/>
    <w:rsid w:val="008872F2"/>
    <w:rsid w:val="00896581"/>
    <w:rsid w:val="008A02F9"/>
    <w:rsid w:val="008A27EE"/>
    <w:rsid w:val="008A5934"/>
    <w:rsid w:val="008A6451"/>
    <w:rsid w:val="008B17F9"/>
    <w:rsid w:val="008B56D2"/>
    <w:rsid w:val="008C0CA5"/>
    <w:rsid w:val="008C2FE7"/>
    <w:rsid w:val="008C5FA6"/>
    <w:rsid w:val="008D41A0"/>
    <w:rsid w:val="008E0535"/>
    <w:rsid w:val="008E0C87"/>
    <w:rsid w:val="00902013"/>
    <w:rsid w:val="0090258D"/>
    <w:rsid w:val="0090416D"/>
    <w:rsid w:val="00904310"/>
    <w:rsid w:val="00905B90"/>
    <w:rsid w:val="009132C4"/>
    <w:rsid w:val="00913B3C"/>
    <w:rsid w:val="00917C93"/>
    <w:rsid w:val="00917CD8"/>
    <w:rsid w:val="00931564"/>
    <w:rsid w:val="009400FB"/>
    <w:rsid w:val="00952626"/>
    <w:rsid w:val="009651A9"/>
    <w:rsid w:val="00967DC6"/>
    <w:rsid w:val="00973A49"/>
    <w:rsid w:val="00982E2E"/>
    <w:rsid w:val="009837E8"/>
    <w:rsid w:val="00990911"/>
    <w:rsid w:val="00996F12"/>
    <w:rsid w:val="009A3A34"/>
    <w:rsid w:val="009A700F"/>
    <w:rsid w:val="009D6A8B"/>
    <w:rsid w:val="009E05B3"/>
    <w:rsid w:val="009E29B4"/>
    <w:rsid w:val="009F2AE1"/>
    <w:rsid w:val="00A073E5"/>
    <w:rsid w:val="00A10C2C"/>
    <w:rsid w:val="00A16EBB"/>
    <w:rsid w:val="00A2312C"/>
    <w:rsid w:val="00A24AC7"/>
    <w:rsid w:val="00A2516B"/>
    <w:rsid w:val="00A32A31"/>
    <w:rsid w:val="00A400A2"/>
    <w:rsid w:val="00A418F9"/>
    <w:rsid w:val="00A478F7"/>
    <w:rsid w:val="00A57656"/>
    <w:rsid w:val="00A651CB"/>
    <w:rsid w:val="00A7150B"/>
    <w:rsid w:val="00A736A7"/>
    <w:rsid w:val="00A83D6D"/>
    <w:rsid w:val="00A92AA0"/>
    <w:rsid w:val="00A94BF2"/>
    <w:rsid w:val="00AA2034"/>
    <w:rsid w:val="00AE3812"/>
    <w:rsid w:val="00B03534"/>
    <w:rsid w:val="00B06EC4"/>
    <w:rsid w:val="00B13B38"/>
    <w:rsid w:val="00B16C3D"/>
    <w:rsid w:val="00B25E97"/>
    <w:rsid w:val="00B27001"/>
    <w:rsid w:val="00B40667"/>
    <w:rsid w:val="00B414B0"/>
    <w:rsid w:val="00B44452"/>
    <w:rsid w:val="00B53433"/>
    <w:rsid w:val="00B53AD4"/>
    <w:rsid w:val="00B547E3"/>
    <w:rsid w:val="00B55B82"/>
    <w:rsid w:val="00B74C04"/>
    <w:rsid w:val="00B751E3"/>
    <w:rsid w:val="00B77B82"/>
    <w:rsid w:val="00B8049B"/>
    <w:rsid w:val="00B82334"/>
    <w:rsid w:val="00B876FC"/>
    <w:rsid w:val="00B9238D"/>
    <w:rsid w:val="00B928F6"/>
    <w:rsid w:val="00B94025"/>
    <w:rsid w:val="00B95C09"/>
    <w:rsid w:val="00BA1A95"/>
    <w:rsid w:val="00BA5EDD"/>
    <w:rsid w:val="00BC4774"/>
    <w:rsid w:val="00BD6B17"/>
    <w:rsid w:val="00BD7822"/>
    <w:rsid w:val="00BE158E"/>
    <w:rsid w:val="00BF2F8F"/>
    <w:rsid w:val="00BF7CFF"/>
    <w:rsid w:val="00C02319"/>
    <w:rsid w:val="00C023E3"/>
    <w:rsid w:val="00C02834"/>
    <w:rsid w:val="00C13728"/>
    <w:rsid w:val="00C17B2B"/>
    <w:rsid w:val="00C17DA0"/>
    <w:rsid w:val="00C33FE0"/>
    <w:rsid w:val="00C42EF8"/>
    <w:rsid w:val="00C46875"/>
    <w:rsid w:val="00C527B4"/>
    <w:rsid w:val="00C60E56"/>
    <w:rsid w:val="00C6320A"/>
    <w:rsid w:val="00C67DF6"/>
    <w:rsid w:val="00C96837"/>
    <w:rsid w:val="00CA1EEA"/>
    <w:rsid w:val="00CA45F1"/>
    <w:rsid w:val="00CA70BA"/>
    <w:rsid w:val="00CA73CE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CF0F9C"/>
    <w:rsid w:val="00CF2551"/>
    <w:rsid w:val="00D01722"/>
    <w:rsid w:val="00D01FCF"/>
    <w:rsid w:val="00D10D04"/>
    <w:rsid w:val="00D15CC8"/>
    <w:rsid w:val="00D17A70"/>
    <w:rsid w:val="00D21967"/>
    <w:rsid w:val="00D31BDF"/>
    <w:rsid w:val="00D47D75"/>
    <w:rsid w:val="00D5008A"/>
    <w:rsid w:val="00D616FC"/>
    <w:rsid w:val="00D6787A"/>
    <w:rsid w:val="00D753FC"/>
    <w:rsid w:val="00D80079"/>
    <w:rsid w:val="00D914E9"/>
    <w:rsid w:val="00DA220F"/>
    <w:rsid w:val="00DB541C"/>
    <w:rsid w:val="00DC766F"/>
    <w:rsid w:val="00DD44AF"/>
    <w:rsid w:val="00DE1327"/>
    <w:rsid w:val="00DE158E"/>
    <w:rsid w:val="00DE5DA2"/>
    <w:rsid w:val="00E07C98"/>
    <w:rsid w:val="00E15F5C"/>
    <w:rsid w:val="00E208AB"/>
    <w:rsid w:val="00E21FBC"/>
    <w:rsid w:val="00E22827"/>
    <w:rsid w:val="00E23A35"/>
    <w:rsid w:val="00E31CD7"/>
    <w:rsid w:val="00E33888"/>
    <w:rsid w:val="00E35C87"/>
    <w:rsid w:val="00E3602B"/>
    <w:rsid w:val="00E45379"/>
    <w:rsid w:val="00E52237"/>
    <w:rsid w:val="00E52C17"/>
    <w:rsid w:val="00E545AB"/>
    <w:rsid w:val="00E64E0E"/>
    <w:rsid w:val="00E80BF4"/>
    <w:rsid w:val="00E8494B"/>
    <w:rsid w:val="00E84A3D"/>
    <w:rsid w:val="00E91905"/>
    <w:rsid w:val="00EA1BB0"/>
    <w:rsid w:val="00EA496F"/>
    <w:rsid w:val="00EA568B"/>
    <w:rsid w:val="00EA56F0"/>
    <w:rsid w:val="00EA594C"/>
    <w:rsid w:val="00EB2715"/>
    <w:rsid w:val="00EB34D5"/>
    <w:rsid w:val="00EC672B"/>
    <w:rsid w:val="00ED2921"/>
    <w:rsid w:val="00ED4BF8"/>
    <w:rsid w:val="00ED70A7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A7459"/>
    <w:rsid w:val="00FC7E59"/>
    <w:rsid w:val="00FE1D22"/>
    <w:rsid w:val="00FE4602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1">
    <w:name w:val="heading 1"/>
    <w:basedOn w:val="Normln"/>
    <w:link w:val="Nadpis1Char"/>
    <w:uiPriority w:val="9"/>
    <w:qFormat/>
    <w:rsid w:val="00C96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8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articledetailarticledetailperexf4fn">
    <w:name w:val="articledetail_articledetail_perex__f_4fn"/>
    <w:basedOn w:val="Normln"/>
    <w:rsid w:val="00C9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6837"/>
    <w:rPr>
      <w:b/>
      <w:bCs/>
    </w:rPr>
  </w:style>
  <w:style w:type="table" w:styleId="Mkatabulky">
    <w:name w:val="Table Grid"/>
    <w:basedOn w:val="Normlntabulka"/>
    <w:uiPriority w:val="39"/>
    <w:rsid w:val="00CA7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876FC"/>
    <w:pPr>
      <w:spacing w:after="0" w:line="240" w:lineRule="auto"/>
    </w:pPr>
    <w:rPr>
      <w:rFonts w:asciiTheme="minorHAnsi" w:hAnsiTheme="minorHAnsi" w:cstheme="minorBidi"/>
      <w:kern w:val="2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876FC"/>
    <w:rPr>
      <w:kern w:val="2"/>
      <w:sz w:val="20"/>
      <w:szCs w:val="20"/>
      <w14:ligatures w14:val="standardContextual"/>
    </w:rPr>
  </w:style>
  <w:style w:type="character" w:styleId="Znakapoznpodarou">
    <w:name w:val="footnote reference"/>
    <w:basedOn w:val="Standardnpsmoodstavce"/>
    <w:uiPriority w:val="99"/>
    <w:semiHidden/>
    <w:unhideWhenUsed/>
    <w:rsid w:val="00B876FC"/>
    <w:rPr>
      <w:vertAlign w:val="superscript"/>
    </w:rPr>
  </w:style>
  <w:style w:type="paragraph" w:customStyle="1" w:styleId="pf0">
    <w:name w:val="pf0"/>
    <w:basedOn w:val="Normln"/>
    <w:rsid w:val="00996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f01">
    <w:name w:val="cf01"/>
    <w:basedOn w:val="Standardnpsmoodstavce"/>
    <w:rsid w:val="00996F1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7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image" Target="media/image6.jpg"/><Relationship Id="rId6" Type="http://schemas.openxmlformats.org/officeDocument/2006/relationships/hyperlink" Target="mailto:petr.milata@csobpoj.cz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5</Pages>
  <Words>1677</Words>
  <Characters>9896</Characters>
  <Application>Microsoft Office Word</Application>
  <DocSecurity>0</DocSecurity>
  <Lines>82</Lines>
  <Paragraphs>23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4</cp:revision>
  <cp:lastPrinted>2023-10-26T09:04:00Z</cp:lastPrinted>
  <dcterms:created xsi:type="dcterms:W3CDTF">2024-11-08T10:23:00Z</dcterms:created>
  <dcterms:modified xsi:type="dcterms:W3CDTF">2024-11-12T08:53:00Z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2023-06-19T08:38:47Z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15b86423-3d74-4e16-91b3-c420d8e97057</vt:lpwstr>
  </property>
  <property fmtid="{D5CDD505-2E9C-101B-9397-08002B2CF9AE}" pid="21" name="MSIP_Label_a5a63cc4-2ec6-44d2-91a5-2f2bdabdec44_ContentBits">
    <vt:lpwstr>1</vt:lpwstr>
  </property>
</Properties>
</file>